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D6C1AF" w14:textId="77777777" w:rsidR="000273D4" w:rsidRDefault="000273D4" w:rsidP="00E0070B">
      <w:bookmarkStart w:id="0" w:name="_Hlk99008585"/>
      <w:bookmarkEnd w:id="0"/>
    </w:p>
    <w:p w14:paraId="15D12A6C" w14:textId="77777777" w:rsidR="00481CF8" w:rsidRDefault="00481CF8" w:rsidP="00E0070B"/>
    <w:p w14:paraId="14552E87" w14:textId="77777777" w:rsidR="00481CF8" w:rsidRDefault="00481CF8" w:rsidP="00E0070B"/>
    <w:p w14:paraId="22E6BAD9" w14:textId="77777777" w:rsidR="00481CF8" w:rsidRDefault="00481CF8" w:rsidP="00E0070B"/>
    <w:p w14:paraId="089AED74" w14:textId="77777777" w:rsidR="00E0070B" w:rsidRPr="006249FD" w:rsidRDefault="00E0070B" w:rsidP="00E0070B"/>
    <w:p w14:paraId="3A942DB8" w14:textId="77777777" w:rsidR="00E0070B" w:rsidRPr="006249FD" w:rsidRDefault="00E0070B" w:rsidP="000E58BD">
      <w:pPr>
        <w:tabs>
          <w:tab w:val="left" w:pos="5784"/>
        </w:tabs>
        <w:jc w:val="left"/>
      </w:pPr>
      <w:r w:rsidRPr="006249FD">
        <w:softHyphen/>
      </w:r>
      <w:r w:rsidRPr="006249FD">
        <w:softHyphen/>
      </w:r>
      <w:r w:rsidRPr="006249FD">
        <w:softHyphen/>
      </w:r>
      <w:r w:rsidRPr="006249FD">
        <w:softHyphen/>
      </w:r>
      <w:r w:rsidRPr="006249FD">
        <w:softHyphen/>
      </w:r>
      <w:r w:rsidRPr="006249FD">
        <w:softHyphen/>
      </w:r>
      <w:r w:rsidRPr="006249FD">
        <w:softHyphen/>
      </w:r>
      <w:r w:rsidRPr="006249FD">
        <w:softHyphen/>
      </w:r>
      <w:r w:rsidRPr="006249FD">
        <w:softHyphen/>
      </w:r>
      <w:r w:rsidRPr="006249FD">
        <w:softHyphen/>
      </w:r>
      <w:r w:rsidRPr="006249FD">
        <w:softHyphen/>
      </w:r>
      <w:r w:rsidRPr="006249FD">
        <w:softHyphen/>
      </w:r>
      <w:r w:rsidRPr="006249FD">
        <w:softHyphen/>
      </w:r>
      <w:r w:rsidRPr="006249FD">
        <w:softHyphen/>
      </w:r>
      <w:r w:rsidRPr="006249FD">
        <w:softHyphen/>
      </w:r>
      <w:r w:rsidRPr="006249FD">
        <w:softHyphen/>
      </w:r>
      <w:r w:rsidRPr="006249FD">
        <w:softHyphen/>
      </w:r>
      <w:r w:rsidRPr="006249FD">
        <w:softHyphen/>
      </w:r>
      <w:r w:rsidR="000E58BD">
        <w:t xml:space="preserve">     </w:t>
      </w:r>
      <w:r w:rsidR="005A3A68">
        <w:rPr>
          <w:noProof/>
          <w:lang w:eastAsia="de-DE"/>
        </w:rPr>
        <w:drawing>
          <wp:inline distT="0" distB="0" distL="0" distR="0" wp14:anchorId="1B086562" wp14:editId="2C261C19">
            <wp:extent cx="5760720" cy="2155190"/>
            <wp:effectExtent l="0" t="0" r="0" b="0"/>
            <wp:docPr id="1392908204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2908204" name="Grafik 1392908204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155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AAB69F" w14:textId="77777777" w:rsidR="00B76465" w:rsidRPr="000E58BD" w:rsidRDefault="00B76465" w:rsidP="000E58BD">
      <w:r>
        <w:rPr>
          <w:noProof/>
          <w:lang w:eastAsia="de-DE"/>
        </w:rPr>
        <mc:AlternateContent>
          <mc:Choice Requires="wps">
            <w:drawing>
              <wp:inline distT="0" distB="0" distL="0" distR="0" wp14:anchorId="4D10A719" wp14:editId="12E756E2">
                <wp:extent cx="5471795" cy="635"/>
                <wp:effectExtent l="9525" t="9525" r="14605" b="9525"/>
                <wp:docPr id="61" name="Gerader Verbinder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7179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206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3328F5C5" id="Gerader Verbinder 61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430.85pt,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" strokecolor="#002060" strokeweight="1pt">
                <v:stroke joinstyle="miter"/>
                <w10:anchorlock/>
              </v:line>
            </w:pict>
          </mc:Fallback>
        </mc:AlternateContent>
      </w:r>
    </w:p>
    <w:p w14:paraId="6D2CD63D" w14:textId="77777777" w:rsidR="00B76465" w:rsidRPr="007565A2" w:rsidRDefault="00B76465" w:rsidP="008E0E03">
      <w:pPr>
        <w:jc w:val="center"/>
        <w:rPr>
          <w:rFonts w:cstheme="minorHAnsi"/>
          <w:color w:val="002060"/>
          <w:sz w:val="52"/>
          <w:szCs w:val="52"/>
        </w:rPr>
      </w:pPr>
      <w:r w:rsidRPr="007565A2">
        <w:rPr>
          <w:rFonts w:cstheme="minorHAnsi"/>
          <w:color w:val="002060"/>
          <w:sz w:val="52"/>
          <w:szCs w:val="52"/>
        </w:rPr>
        <w:t>Klickanleitung</w:t>
      </w:r>
      <w:r w:rsidR="00C22318" w:rsidRPr="007565A2">
        <w:rPr>
          <w:rFonts w:cstheme="minorHAnsi"/>
          <w:color w:val="002060"/>
          <w:sz w:val="52"/>
          <w:szCs w:val="52"/>
        </w:rPr>
        <w:t xml:space="preserve"> </w:t>
      </w:r>
      <w:r w:rsidR="008E0E03">
        <w:rPr>
          <w:rFonts w:cstheme="minorHAnsi"/>
          <w:color w:val="002060"/>
          <w:sz w:val="52"/>
          <w:szCs w:val="52"/>
        </w:rPr>
        <w:t xml:space="preserve">zur Erstellung eines </w:t>
      </w:r>
      <w:r w:rsidR="008E0E03">
        <w:rPr>
          <w:rFonts w:cstheme="minorHAnsi"/>
          <w:color w:val="002060"/>
          <w:sz w:val="52"/>
          <w:szCs w:val="52"/>
        </w:rPr>
        <w:br/>
      </w:r>
      <w:hyperlink r:id="rId13" w:anchor="login" w:history="1">
        <w:r w:rsidR="00187515" w:rsidRPr="00481CF8">
          <w:rPr>
            <w:rFonts w:cstheme="minorHAnsi"/>
            <w:color w:val="002060"/>
            <w:sz w:val="52"/>
            <w:szCs w:val="52"/>
          </w:rPr>
          <w:t>Online-Antrags</w:t>
        </w:r>
      </w:hyperlink>
      <w:r w:rsidR="00D162E0">
        <w:rPr>
          <w:rFonts w:cstheme="minorHAnsi"/>
          <w:color w:val="002060"/>
          <w:sz w:val="52"/>
          <w:szCs w:val="52"/>
        </w:rPr>
        <w:t xml:space="preserve"> über wald.web</w:t>
      </w:r>
    </w:p>
    <w:p w14:paraId="6C23D240" w14:textId="77777777" w:rsidR="00B76465" w:rsidRDefault="00B76465" w:rsidP="00B76465">
      <w:pPr>
        <w:rPr>
          <w:color w:val="002060"/>
          <w:sz w:val="56"/>
          <w:szCs w:val="56"/>
        </w:rPr>
      </w:pPr>
    </w:p>
    <w:p w14:paraId="3545D743" w14:textId="77777777" w:rsidR="00B76465" w:rsidRPr="00B76465" w:rsidRDefault="00B76465" w:rsidP="00B76465">
      <w:pPr>
        <w:tabs>
          <w:tab w:val="left" w:pos="7869"/>
        </w:tabs>
        <w:rPr>
          <w:color w:val="002060"/>
          <w:sz w:val="28"/>
          <w:szCs w:val="28"/>
        </w:rPr>
      </w:pPr>
    </w:p>
    <w:p w14:paraId="5360027A" w14:textId="77777777" w:rsidR="00774A12" w:rsidRDefault="00774A12" w:rsidP="00B76465">
      <w:pPr>
        <w:tabs>
          <w:tab w:val="left" w:pos="7869"/>
        </w:tabs>
        <w:rPr>
          <w:color w:val="002060"/>
          <w:sz w:val="28"/>
          <w:szCs w:val="28"/>
        </w:rPr>
      </w:pPr>
    </w:p>
    <w:p w14:paraId="254BD3B2" w14:textId="77777777" w:rsidR="00774A12" w:rsidRDefault="00774A12" w:rsidP="00B76465">
      <w:pPr>
        <w:tabs>
          <w:tab w:val="left" w:pos="7869"/>
        </w:tabs>
        <w:rPr>
          <w:color w:val="002060"/>
          <w:sz w:val="28"/>
          <w:szCs w:val="28"/>
        </w:rPr>
      </w:pPr>
    </w:p>
    <w:p w14:paraId="6905112E" w14:textId="77777777" w:rsidR="00774A12" w:rsidRDefault="00774A12" w:rsidP="00B76465">
      <w:pPr>
        <w:tabs>
          <w:tab w:val="left" w:pos="7869"/>
        </w:tabs>
        <w:rPr>
          <w:color w:val="002060"/>
          <w:sz w:val="28"/>
          <w:szCs w:val="28"/>
        </w:rPr>
      </w:pPr>
    </w:p>
    <w:p w14:paraId="0270F06D" w14:textId="77777777" w:rsidR="007565A2" w:rsidRPr="00B76465" w:rsidRDefault="007565A2" w:rsidP="00B76465">
      <w:pPr>
        <w:tabs>
          <w:tab w:val="left" w:pos="7869"/>
        </w:tabs>
        <w:rPr>
          <w:color w:val="002060"/>
          <w:sz w:val="28"/>
          <w:szCs w:val="28"/>
        </w:rPr>
      </w:pPr>
    </w:p>
    <w:p w14:paraId="41C4297D" w14:textId="77777777" w:rsidR="0081200B" w:rsidRPr="00B76465" w:rsidRDefault="00B76465" w:rsidP="00B76465">
      <w:pPr>
        <w:jc w:val="center"/>
        <w:rPr>
          <w:color w:val="002060"/>
          <w:sz w:val="36"/>
          <w:szCs w:val="36"/>
        </w:rPr>
      </w:pPr>
      <w:r>
        <w:rPr>
          <w:rFonts w:cstheme="minorHAnsi"/>
          <w:color w:val="002060"/>
          <w:sz w:val="36"/>
          <w:szCs w:val="36"/>
        </w:rPr>
        <w:t xml:space="preserve">         </w:t>
      </w:r>
      <w:r w:rsidR="00DE2AA3">
        <w:rPr>
          <w:rFonts w:cstheme="minorHAnsi"/>
          <w:color w:val="002060"/>
          <w:sz w:val="36"/>
          <w:szCs w:val="36"/>
        </w:rPr>
        <w:t xml:space="preserve">  </w:t>
      </w:r>
      <w:r w:rsidR="006D4CDA">
        <w:rPr>
          <w:rFonts w:cstheme="minorHAnsi"/>
          <w:color w:val="002060"/>
          <w:sz w:val="36"/>
          <w:szCs w:val="36"/>
        </w:rPr>
        <w:t xml:space="preserve"> </w:t>
      </w:r>
    </w:p>
    <w:sdt>
      <w:sdtPr>
        <w:rPr>
          <w:rFonts w:asciiTheme="minorHAnsi" w:eastAsiaTheme="minorEastAsia" w:hAnsiTheme="minorHAnsi" w:cstheme="minorBidi"/>
          <w:b w:val="0"/>
          <w:bCs w:val="0"/>
          <w:color w:val="auto"/>
          <w:sz w:val="22"/>
          <w:szCs w:val="22"/>
        </w:rPr>
        <w:id w:val="-822432179"/>
        <w:docPartObj>
          <w:docPartGallery w:val="Table of Contents"/>
          <w:docPartUnique/>
        </w:docPartObj>
      </w:sdtPr>
      <w:sdtEndPr/>
      <w:sdtContent>
        <w:p w14:paraId="1D787A7B" w14:textId="77777777" w:rsidR="0081200B" w:rsidRDefault="0081200B" w:rsidP="000C44AE">
          <w:pPr>
            <w:pStyle w:val="Inhaltsverzeichnisberschrift"/>
            <w:numPr>
              <w:ilvl w:val="0"/>
              <w:numId w:val="0"/>
            </w:numPr>
            <w:ind w:left="432"/>
          </w:pPr>
          <w:r>
            <w:t>Inhaltsverzeichnis</w:t>
          </w:r>
        </w:p>
        <w:p w14:paraId="66A79F33" w14:textId="3761C9D2" w:rsidR="007352D2" w:rsidRDefault="0081200B">
          <w:pPr>
            <w:pStyle w:val="Verzeichnis1"/>
            <w:tabs>
              <w:tab w:val="left" w:pos="440"/>
            </w:tabs>
            <w:rPr>
              <w:noProof/>
              <w:lang w:eastAsia="de-DE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221187876" w:history="1">
            <w:r w:rsidR="007352D2" w:rsidRPr="00FA185C">
              <w:rPr>
                <w:rStyle w:val="Hyperlink"/>
                <w:noProof/>
              </w:rPr>
              <w:t>1</w:t>
            </w:r>
            <w:r w:rsidR="007352D2">
              <w:rPr>
                <w:noProof/>
                <w:lang w:eastAsia="de-DE"/>
              </w:rPr>
              <w:tab/>
            </w:r>
            <w:r w:rsidR="007352D2" w:rsidRPr="00FA185C">
              <w:rPr>
                <w:rStyle w:val="Hyperlink"/>
                <w:noProof/>
              </w:rPr>
              <w:t>Startseite</w:t>
            </w:r>
            <w:r w:rsidR="007352D2">
              <w:rPr>
                <w:noProof/>
                <w:webHidden/>
              </w:rPr>
              <w:tab/>
            </w:r>
            <w:r w:rsidR="007352D2">
              <w:rPr>
                <w:noProof/>
                <w:webHidden/>
              </w:rPr>
              <w:fldChar w:fldCharType="begin"/>
            </w:r>
            <w:r w:rsidR="007352D2">
              <w:rPr>
                <w:noProof/>
                <w:webHidden/>
              </w:rPr>
              <w:instrText xml:space="preserve"> PAGEREF _Toc221187876 \h </w:instrText>
            </w:r>
            <w:r w:rsidR="007352D2">
              <w:rPr>
                <w:noProof/>
                <w:webHidden/>
              </w:rPr>
            </w:r>
            <w:r w:rsidR="007352D2">
              <w:rPr>
                <w:noProof/>
                <w:webHidden/>
              </w:rPr>
              <w:fldChar w:fldCharType="separate"/>
            </w:r>
            <w:r w:rsidR="007352D2">
              <w:rPr>
                <w:noProof/>
                <w:webHidden/>
              </w:rPr>
              <w:t>3</w:t>
            </w:r>
            <w:r w:rsidR="007352D2">
              <w:rPr>
                <w:noProof/>
                <w:webHidden/>
              </w:rPr>
              <w:fldChar w:fldCharType="end"/>
            </w:r>
          </w:hyperlink>
        </w:p>
        <w:p w14:paraId="479349FC" w14:textId="6F085EA5" w:rsidR="007352D2" w:rsidRDefault="00572DB0">
          <w:pPr>
            <w:pStyle w:val="Verzeichnis1"/>
            <w:tabs>
              <w:tab w:val="left" w:pos="440"/>
            </w:tabs>
            <w:rPr>
              <w:noProof/>
              <w:lang w:eastAsia="de-DE"/>
            </w:rPr>
          </w:pPr>
          <w:hyperlink w:anchor="_Toc221187877" w:history="1">
            <w:r w:rsidR="007352D2" w:rsidRPr="00FA185C">
              <w:rPr>
                <w:rStyle w:val="Hyperlink"/>
                <w:noProof/>
              </w:rPr>
              <w:t>2</w:t>
            </w:r>
            <w:r w:rsidR="007352D2">
              <w:rPr>
                <w:noProof/>
                <w:lang w:eastAsia="de-DE"/>
              </w:rPr>
              <w:tab/>
            </w:r>
            <w:r w:rsidR="007352D2" w:rsidRPr="00FA185C">
              <w:rPr>
                <w:rStyle w:val="Hyperlink"/>
                <w:noProof/>
              </w:rPr>
              <w:t>Anlegen eines Online-Antrags</w:t>
            </w:r>
            <w:r w:rsidR="007352D2">
              <w:rPr>
                <w:noProof/>
                <w:webHidden/>
              </w:rPr>
              <w:tab/>
            </w:r>
            <w:r w:rsidR="007352D2">
              <w:rPr>
                <w:noProof/>
                <w:webHidden/>
              </w:rPr>
              <w:fldChar w:fldCharType="begin"/>
            </w:r>
            <w:r w:rsidR="007352D2">
              <w:rPr>
                <w:noProof/>
                <w:webHidden/>
              </w:rPr>
              <w:instrText xml:space="preserve"> PAGEREF _Toc221187877 \h </w:instrText>
            </w:r>
            <w:r w:rsidR="007352D2">
              <w:rPr>
                <w:noProof/>
                <w:webHidden/>
              </w:rPr>
            </w:r>
            <w:r w:rsidR="007352D2">
              <w:rPr>
                <w:noProof/>
                <w:webHidden/>
              </w:rPr>
              <w:fldChar w:fldCharType="separate"/>
            </w:r>
            <w:r w:rsidR="007352D2">
              <w:rPr>
                <w:noProof/>
                <w:webHidden/>
              </w:rPr>
              <w:t>4</w:t>
            </w:r>
            <w:r w:rsidR="007352D2">
              <w:rPr>
                <w:noProof/>
                <w:webHidden/>
              </w:rPr>
              <w:fldChar w:fldCharType="end"/>
            </w:r>
          </w:hyperlink>
        </w:p>
        <w:p w14:paraId="788A15F2" w14:textId="0E530CF6" w:rsidR="007352D2" w:rsidRDefault="00572DB0">
          <w:pPr>
            <w:pStyle w:val="Verzeichnis1"/>
            <w:tabs>
              <w:tab w:val="left" w:pos="440"/>
            </w:tabs>
            <w:rPr>
              <w:noProof/>
              <w:lang w:eastAsia="de-DE"/>
            </w:rPr>
          </w:pPr>
          <w:hyperlink w:anchor="_Toc221187878" w:history="1">
            <w:r w:rsidR="007352D2" w:rsidRPr="00FA185C">
              <w:rPr>
                <w:rStyle w:val="Hyperlink"/>
                <w:noProof/>
              </w:rPr>
              <w:t>3</w:t>
            </w:r>
            <w:r w:rsidR="007352D2">
              <w:rPr>
                <w:noProof/>
                <w:lang w:eastAsia="de-DE"/>
              </w:rPr>
              <w:tab/>
            </w:r>
            <w:r w:rsidR="007352D2" w:rsidRPr="00FA185C">
              <w:rPr>
                <w:rStyle w:val="Hyperlink"/>
                <w:noProof/>
              </w:rPr>
              <w:t>Antragsformular</w:t>
            </w:r>
            <w:r w:rsidR="007352D2">
              <w:rPr>
                <w:noProof/>
                <w:webHidden/>
              </w:rPr>
              <w:tab/>
            </w:r>
            <w:r w:rsidR="007352D2">
              <w:rPr>
                <w:noProof/>
                <w:webHidden/>
              </w:rPr>
              <w:fldChar w:fldCharType="begin"/>
            </w:r>
            <w:r w:rsidR="007352D2">
              <w:rPr>
                <w:noProof/>
                <w:webHidden/>
              </w:rPr>
              <w:instrText xml:space="preserve"> PAGEREF _Toc221187878 \h </w:instrText>
            </w:r>
            <w:r w:rsidR="007352D2">
              <w:rPr>
                <w:noProof/>
                <w:webHidden/>
              </w:rPr>
            </w:r>
            <w:r w:rsidR="007352D2">
              <w:rPr>
                <w:noProof/>
                <w:webHidden/>
              </w:rPr>
              <w:fldChar w:fldCharType="separate"/>
            </w:r>
            <w:r w:rsidR="007352D2">
              <w:rPr>
                <w:noProof/>
                <w:webHidden/>
              </w:rPr>
              <w:t>5</w:t>
            </w:r>
            <w:r w:rsidR="007352D2">
              <w:rPr>
                <w:noProof/>
                <w:webHidden/>
              </w:rPr>
              <w:fldChar w:fldCharType="end"/>
            </w:r>
          </w:hyperlink>
        </w:p>
        <w:p w14:paraId="0AE0F9C2" w14:textId="20CF8316" w:rsidR="007352D2" w:rsidRDefault="00572DB0">
          <w:pPr>
            <w:pStyle w:val="Verzeichnis2"/>
            <w:rPr>
              <w:noProof/>
              <w:lang w:eastAsia="de-DE"/>
            </w:rPr>
          </w:pPr>
          <w:hyperlink w:anchor="_Toc221187880" w:history="1">
            <w:r w:rsidR="007352D2" w:rsidRPr="00FA185C">
              <w:rPr>
                <w:rStyle w:val="Hyperlink"/>
                <w:noProof/>
              </w:rPr>
              <w:t>3.</w:t>
            </w:r>
            <w:r>
              <w:rPr>
                <w:rStyle w:val="Hyperlink"/>
                <w:noProof/>
              </w:rPr>
              <w:t>1</w:t>
            </w:r>
            <w:r w:rsidR="007352D2">
              <w:rPr>
                <w:noProof/>
                <w:lang w:eastAsia="de-DE"/>
              </w:rPr>
              <w:tab/>
            </w:r>
            <w:r w:rsidR="007352D2" w:rsidRPr="00FA185C">
              <w:rPr>
                <w:rStyle w:val="Hyperlink"/>
                <w:noProof/>
              </w:rPr>
              <w:t>Antragsteller:in</w:t>
            </w:r>
            <w:r w:rsidR="007352D2">
              <w:rPr>
                <w:noProof/>
                <w:webHidden/>
              </w:rPr>
              <w:tab/>
            </w:r>
            <w:r w:rsidR="007352D2">
              <w:rPr>
                <w:noProof/>
                <w:webHidden/>
              </w:rPr>
              <w:fldChar w:fldCharType="begin"/>
            </w:r>
            <w:r w:rsidR="007352D2">
              <w:rPr>
                <w:noProof/>
                <w:webHidden/>
              </w:rPr>
              <w:instrText xml:space="preserve"> PAGEREF _Toc221187880 \h </w:instrText>
            </w:r>
            <w:r w:rsidR="007352D2">
              <w:rPr>
                <w:noProof/>
                <w:webHidden/>
              </w:rPr>
            </w:r>
            <w:r w:rsidR="007352D2">
              <w:rPr>
                <w:noProof/>
                <w:webHidden/>
              </w:rPr>
              <w:fldChar w:fldCharType="separate"/>
            </w:r>
            <w:r w:rsidR="007352D2">
              <w:rPr>
                <w:noProof/>
                <w:webHidden/>
              </w:rPr>
              <w:t>6</w:t>
            </w:r>
            <w:r w:rsidR="007352D2">
              <w:rPr>
                <w:noProof/>
                <w:webHidden/>
              </w:rPr>
              <w:fldChar w:fldCharType="end"/>
            </w:r>
          </w:hyperlink>
        </w:p>
        <w:p w14:paraId="73DA3DDF" w14:textId="05B1F125" w:rsidR="007352D2" w:rsidRDefault="00572DB0">
          <w:pPr>
            <w:pStyle w:val="Verzeichnis2"/>
            <w:rPr>
              <w:noProof/>
              <w:lang w:eastAsia="de-DE"/>
            </w:rPr>
          </w:pPr>
          <w:hyperlink w:anchor="_Toc221187881" w:history="1">
            <w:r w:rsidR="007352D2" w:rsidRPr="00FA185C">
              <w:rPr>
                <w:rStyle w:val="Hyperlink"/>
                <w:noProof/>
              </w:rPr>
              <w:t>3.</w:t>
            </w:r>
            <w:r>
              <w:rPr>
                <w:rStyle w:val="Hyperlink"/>
                <w:noProof/>
              </w:rPr>
              <w:t>2</w:t>
            </w:r>
            <w:r w:rsidR="007352D2">
              <w:rPr>
                <w:noProof/>
                <w:lang w:eastAsia="de-DE"/>
              </w:rPr>
              <w:tab/>
            </w:r>
            <w:r w:rsidR="007352D2" w:rsidRPr="00FA185C">
              <w:rPr>
                <w:rStyle w:val="Hyperlink"/>
                <w:noProof/>
              </w:rPr>
              <w:t>Vertretungsberechtigte Person</w:t>
            </w:r>
            <w:r w:rsidR="007352D2">
              <w:rPr>
                <w:noProof/>
                <w:webHidden/>
              </w:rPr>
              <w:tab/>
            </w:r>
            <w:r w:rsidR="007352D2">
              <w:rPr>
                <w:noProof/>
                <w:webHidden/>
              </w:rPr>
              <w:fldChar w:fldCharType="begin"/>
            </w:r>
            <w:r w:rsidR="007352D2">
              <w:rPr>
                <w:noProof/>
                <w:webHidden/>
              </w:rPr>
              <w:instrText xml:space="preserve"> PAGEREF _Toc221187881 \h </w:instrText>
            </w:r>
            <w:r w:rsidR="007352D2">
              <w:rPr>
                <w:noProof/>
                <w:webHidden/>
              </w:rPr>
            </w:r>
            <w:r w:rsidR="007352D2">
              <w:rPr>
                <w:noProof/>
                <w:webHidden/>
              </w:rPr>
              <w:fldChar w:fldCharType="separate"/>
            </w:r>
            <w:r w:rsidR="007352D2">
              <w:rPr>
                <w:noProof/>
                <w:webHidden/>
              </w:rPr>
              <w:t>7</w:t>
            </w:r>
            <w:r w:rsidR="007352D2">
              <w:rPr>
                <w:noProof/>
                <w:webHidden/>
              </w:rPr>
              <w:fldChar w:fldCharType="end"/>
            </w:r>
          </w:hyperlink>
        </w:p>
        <w:p w14:paraId="76791C42" w14:textId="4E5134E7" w:rsidR="007352D2" w:rsidRDefault="00572DB0">
          <w:pPr>
            <w:pStyle w:val="Verzeichnis2"/>
            <w:rPr>
              <w:noProof/>
              <w:lang w:eastAsia="de-DE"/>
            </w:rPr>
          </w:pPr>
          <w:hyperlink w:anchor="_Toc221187883" w:history="1">
            <w:r w:rsidR="007352D2" w:rsidRPr="00FA185C">
              <w:rPr>
                <w:rStyle w:val="Hyperlink"/>
                <w:noProof/>
              </w:rPr>
              <w:t>3.</w:t>
            </w:r>
            <w:r>
              <w:rPr>
                <w:rStyle w:val="Hyperlink"/>
                <w:noProof/>
              </w:rPr>
              <w:t>3</w:t>
            </w:r>
            <w:r w:rsidR="007352D2">
              <w:rPr>
                <w:noProof/>
                <w:lang w:eastAsia="de-DE"/>
              </w:rPr>
              <w:tab/>
            </w:r>
            <w:r w:rsidR="007352D2" w:rsidRPr="00FA185C">
              <w:rPr>
                <w:rStyle w:val="Hyperlink"/>
                <w:noProof/>
              </w:rPr>
              <w:t>Angaben zur Maßnahme/ zum Vorhaben</w:t>
            </w:r>
            <w:r w:rsidR="007352D2">
              <w:rPr>
                <w:noProof/>
                <w:webHidden/>
              </w:rPr>
              <w:tab/>
            </w:r>
            <w:r w:rsidR="007352D2">
              <w:rPr>
                <w:noProof/>
                <w:webHidden/>
              </w:rPr>
              <w:fldChar w:fldCharType="begin"/>
            </w:r>
            <w:r w:rsidR="007352D2">
              <w:rPr>
                <w:noProof/>
                <w:webHidden/>
              </w:rPr>
              <w:instrText xml:space="preserve"> PAGEREF _Toc221187883 \h </w:instrText>
            </w:r>
            <w:r w:rsidR="007352D2">
              <w:rPr>
                <w:noProof/>
                <w:webHidden/>
              </w:rPr>
            </w:r>
            <w:r w:rsidR="007352D2">
              <w:rPr>
                <w:noProof/>
                <w:webHidden/>
              </w:rPr>
              <w:fldChar w:fldCharType="separate"/>
            </w:r>
            <w:r w:rsidR="007352D2">
              <w:rPr>
                <w:noProof/>
                <w:webHidden/>
              </w:rPr>
              <w:t>8</w:t>
            </w:r>
            <w:r w:rsidR="007352D2">
              <w:rPr>
                <w:noProof/>
                <w:webHidden/>
              </w:rPr>
              <w:fldChar w:fldCharType="end"/>
            </w:r>
          </w:hyperlink>
        </w:p>
        <w:p w14:paraId="1F3E1A26" w14:textId="20C7F90F" w:rsidR="007352D2" w:rsidRDefault="00572DB0">
          <w:pPr>
            <w:pStyle w:val="Verzeichnis2"/>
            <w:rPr>
              <w:noProof/>
              <w:lang w:eastAsia="de-DE"/>
            </w:rPr>
          </w:pPr>
          <w:hyperlink w:anchor="_Toc221187884" w:history="1">
            <w:r w:rsidR="007352D2" w:rsidRPr="00FA185C">
              <w:rPr>
                <w:rStyle w:val="Hyperlink"/>
                <w:noProof/>
              </w:rPr>
              <w:t>3</w:t>
            </w:r>
            <w:r>
              <w:rPr>
                <w:rStyle w:val="Hyperlink"/>
                <w:noProof/>
              </w:rPr>
              <w:t>.4</w:t>
            </w:r>
            <w:r w:rsidR="007352D2">
              <w:rPr>
                <w:noProof/>
                <w:lang w:eastAsia="de-DE"/>
              </w:rPr>
              <w:tab/>
            </w:r>
            <w:r w:rsidR="007352D2" w:rsidRPr="00FA185C">
              <w:rPr>
                <w:rStyle w:val="Hyperlink"/>
                <w:noProof/>
              </w:rPr>
              <w:t>Finanzierungsplan</w:t>
            </w:r>
            <w:r w:rsidR="007352D2">
              <w:rPr>
                <w:noProof/>
                <w:webHidden/>
              </w:rPr>
              <w:tab/>
            </w:r>
            <w:r w:rsidR="007352D2">
              <w:rPr>
                <w:noProof/>
                <w:webHidden/>
              </w:rPr>
              <w:fldChar w:fldCharType="begin"/>
            </w:r>
            <w:r w:rsidR="007352D2">
              <w:rPr>
                <w:noProof/>
                <w:webHidden/>
              </w:rPr>
              <w:instrText xml:space="preserve"> PAGEREF _Toc221187884 \h </w:instrText>
            </w:r>
            <w:r w:rsidR="007352D2">
              <w:rPr>
                <w:noProof/>
                <w:webHidden/>
              </w:rPr>
            </w:r>
            <w:r w:rsidR="007352D2">
              <w:rPr>
                <w:noProof/>
                <w:webHidden/>
              </w:rPr>
              <w:fldChar w:fldCharType="separate"/>
            </w:r>
            <w:r w:rsidR="007352D2">
              <w:rPr>
                <w:noProof/>
                <w:webHidden/>
              </w:rPr>
              <w:t>9</w:t>
            </w:r>
            <w:r w:rsidR="007352D2">
              <w:rPr>
                <w:noProof/>
                <w:webHidden/>
              </w:rPr>
              <w:fldChar w:fldCharType="end"/>
            </w:r>
          </w:hyperlink>
        </w:p>
        <w:p w14:paraId="2C7DD52F" w14:textId="516F9D98" w:rsidR="007352D2" w:rsidRDefault="00572DB0">
          <w:pPr>
            <w:pStyle w:val="Verzeichnis2"/>
            <w:rPr>
              <w:noProof/>
              <w:lang w:eastAsia="de-DE"/>
            </w:rPr>
          </w:pPr>
          <w:hyperlink w:anchor="_Toc221187885" w:history="1">
            <w:r w:rsidR="007352D2" w:rsidRPr="00FA185C">
              <w:rPr>
                <w:rStyle w:val="Hyperlink"/>
                <w:noProof/>
              </w:rPr>
              <w:t>3.</w:t>
            </w:r>
            <w:r>
              <w:rPr>
                <w:rStyle w:val="Hyperlink"/>
                <w:noProof/>
              </w:rPr>
              <w:t>5</w:t>
            </w:r>
            <w:r w:rsidR="007352D2">
              <w:rPr>
                <w:noProof/>
                <w:lang w:eastAsia="de-DE"/>
              </w:rPr>
              <w:tab/>
            </w:r>
            <w:r w:rsidR="007352D2" w:rsidRPr="00FA185C">
              <w:rPr>
                <w:rStyle w:val="Hyperlink"/>
                <w:noProof/>
              </w:rPr>
              <w:t>Erklärungen</w:t>
            </w:r>
            <w:r w:rsidR="007352D2">
              <w:rPr>
                <w:noProof/>
                <w:webHidden/>
              </w:rPr>
              <w:tab/>
            </w:r>
            <w:r w:rsidR="007352D2">
              <w:rPr>
                <w:noProof/>
                <w:webHidden/>
              </w:rPr>
              <w:fldChar w:fldCharType="begin"/>
            </w:r>
            <w:r w:rsidR="007352D2">
              <w:rPr>
                <w:noProof/>
                <w:webHidden/>
              </w:rPr>
              <w:instrText xml:space="preserve"> PAGEREF _Toc221187885 \h </w:instrText>
            </w:r>
            <w:r w:rsidR="007352D2">
              <w:rPr>
                <w:noProof/>
                <w:webHidden/>
              </w:rPr>
            </w:r>
            <w:r w:rsidR="007352D2">
              <w:rPr>
                <w:noProof/>
                <w:webHidden/>
              </w:rPr>
              <w:fldChar w:fldCharType="separate"/>
            </w:r>
            <w:r w:rsidR="007352D2">
              <w:rPr>
                <w:noProof/>
                <w:webHidden/>
              </w:rPr>
              <w:t>9</w:t>
            </w:r>
            <w:r w:rsidR="007352D2">
              <w:rPr>
                <w:noProof/>
                <w:webHidden/>
              </w:rPr>
              <w:fldChar w:fldCharType="end"/>
            </w:r>
          </w:hyperlink>
        </w:p>
        <w:p w14:paraId="72683A72" w14:textId="3A1EA262" w:rsidR="007352D2" w:rsidRDefault="00572DB0">
          <w:pPr>
            <w:pStyle w:val="Verzeichnis2"/>
            <w:rPr>
              <w:noProof/>
              <w:lang w:eastAsia="de-DE"/>
            </w:rPr>
          </w:pPr>
          <w:hyperlink w:anchor="_Toc221187886" w:history="1">
            <w:r w:rsidR="007352D2" w:rsidRPr="00FA185C">
              <w:rPr>
                <w:rStyle w:val="Hyperlink"/>
                <w:noProof/>
              </w:rPr>
              <w:t>3.</w:t>
            </w:r>
            <w:r>
              <w:rPr>
                <w:rStyle w:val="Hyperlink"/>
                <w:noProof/>
              </w:rPr>
              <w:t>6</w:t>
            </w:r>
            <w:r w:rsidR="007352D2">
              <w:rPr>
                <w:noProof/>
                <w:lang w:eastAsia="de-DE"/>
              </w:rPr>
              <w:tab/>
            </w:r>
            <w:r w:rsidR="007352D2" w:rsidRPr="00FA185C">
              <w:rPr>
                <w:rStyle w:val="Hyperlink"/>
                <w:noProof/>
              </w:rPr>
              <w:t>Dokumentenupload</w:t>
            </w:r>
            <w:r w:rsidR="007352D2">
              <w:rPr>
                <w:noProof/>
                <w:webHidden/>
              </w:rPr>
              <w:tab/>
            </w:r>
            <w:r w:rsidR="007352D2">
              <w:rPr>
                <w:noProof/>
                <w:webHidden/>
              </w:rPr>
              <w:fldChar w:fldCharType="begin"/>
            </w:r>
            <w:r w:rsidR="007352D2">
              <w:rPr>
                <w:noProof/>
                <w:webHidden/>
              </w:rPr>
              <w:instrText xml:space="preserve"> PAGEREF _Toc221187886 \h </w:instrText>
            </w:r>
            <w:r w:rsidR="007352D2">
              <w:rPr>
                <w:noProof/>
                <w:webHidden/>
              </w:rPr>
            </w:r>
            <w:r w:rsidR="007352D2">
              <w:rPr>
                <w:noProof/>
                <w:webHidden/>
              </w:rPr>
              <w:fldChar w:fldCharType="separate"/>
            </w:r>
            <w:r w:rsidR="007352D2">
              <w:rPr>
                <w:noProof/>
                <w:webHidden/>
              </w:rPr>
              <w:t>10</w:t>
            </w:r>
            <w:r w:rsidR="007352D2">
              <w:rPr>
                <w:noProof/>
                <w:webHidden/>
              </w:rPr>
              <w:fldChar w:fldCharType="end"/>
            </w:r>
          </w:hyperlink>
        </w:p>
        <w:p w14:paraId="23972778" w14:textId="262D4DF8" w:rsidR="007352D2" w:rsidRDefault="00572DB0">
          <w:pPr>
            <w:pStyle w:val="Verzeichnis2"/>
            <w:rPr>
              <w:noProof/>
              <w:lang w:eastAsia="de-DE"/>
            </w:rPr>
          </w:pPr>
          <w:hyperlink w:anchor="_Toc221187887" w:history="1">
            <w:r w:rsidR="007352D2" w:rsidRPr="00FA185C">
              <w:rPr>
                <w:rStyle w:val="Hyperlink"/>
                <w:noProof/>
              </w:rPr>
              <w:t>3.</w:t>
            </w:r>
            <w:r>
              <w:rPr>
                <w:rStyle w:val="Hyperlink"/>
                <w:noProof/>
              </w:rPr>
              <w:t>7</w:t>
            </w:r>
            <w:r w:rsidR="007352D2">
              <w:rPr>
                <w:noProof/>
                <w:lang w:eastAsia="de-DE"/>
              </w:rPr>
              <w:tab/>
            </w:r>
            <w:r w:rsidR="007352D2" w:rsidRPr="00FA185C">
              <w:rPr>
                <w:rStyle w:val="Hyperlink"/>
                <w:noProof/>
              </w:rPr>
              <w:t>Einreichung des Antrags</w:t>
            </w:r>
            <w:r w:rsidR="007352D2">
              <w:rPr>
                <w:noProof/>
                <w:webHidden/>
              </w:rPr>
              <w:tab/>
            </w:r>
            <w:r w:rsidR="007352D2">
              <w:rPr>
                <w:noProof/>
                <w:webHidden/>
              </w:rPr>
              <w:fldChar w:fldCharType="begin"/>
            </w:r>
            <w:r w:rsidR="007352D2">
              <w:rPr>
                <w:noProof/>
                <w:webHidden/>
              </w:rPr>
              <w:instrText xml:space="preserve"> PAGEREF _Toc221187887 \h </w:instrText>
            </w:r>
            <w:r w:rsidR="007352D2">
              <w:rPr>
                <w:noProof/>
                <w:webHidden/>
              </w:rPr>
            </w:r>
            <w:r w:rsidR="007352D2">
              <w:rPr>
                <w:noProof/>
                <w:webHidden/>
              </w:rPr>
              <w:fldChar w:fldCharType="separate"/>
            </w:r>
            <w:r w:rsidR="007352D2">
              <w:rPr>
                <w:noProof/>
                <w:webHidden/>
              </w:rPr>
              <w:t>11</w:t>
            </w:r>
            <w:r w:rsidR="007352D2">
              <w:rPr>
                <w:noProof/>
                <w:webHidden/>
              </w:rPr>
              <w:fldChar w:fldCharType="end"/>
            </w:r>
          </w:hyperlink>
        </w:p>
        <w:p w14:paraId="78D1EA67" w14:textId="49FF417C" w:rsidR="007352D2" w:rsidRDefault="00572DB0">
          <w:pPr>
            <w:pStyle w:val="Verzeichnis2"/>
            <w:rPr>
              <w:noProof/>
              <w:lang w:eastAsia="de-DE"/>
            </w:rPr>
          </w:pPr>
          <w:hyperlink w:anchor="_Toc221187888" w:history="1">
            <w:r w:rsidR="007352D2" w:rsidRPr="00FA185C">
              <w:rPr>
                <w:rStyle w:val="Hyperlink"/>
                <w:noProof/>
              </w:rPr>
              <w:t>3</w:t>
            </w:r>
            <w:r>
              <w:rPr>
                <w:rStyle w:val="Hyperlink"/>
                <w:noProof/>
              </w:rPr>
              <w:t>.8</w:t>
            </w:r>
            <w:r w:rsidR="00690855">
              <w:rPr>
                <w:rStyle w:val="Hyperlink"/>
                <w:noProof/>
              </w:rPr>
              <w:tab/>
            </w:r>
            <w:r w:rsidR="007352D2" w:rsidRPr="00FA185C">
              <w:rPr>
                <w:rStyle w:val="Hyperlink"/>
                <w:noProof/>
              </w:rPr>
              <w:t>Finale Einreichung des Online-Antrags</w:t>
            </w:r>
            <w:r w:rsidR="007352D2">
              <w:rPr>
                <w:noProof/>
                <w:webHidden/>
              </w:rPr>
              <w:tab/>
            </w:r>
            <w:r w:rsidR="007352D2">
              <w:rPr>
                <w:noProof/>
                <w:webHidden/>
              </w:rPr>
              <w:fldChar w:fldCharType="begin"/>
            </w:r>
            <w:r w:rsidR="007352D2">
              <w:rPr>
                <w:noProof/>
                <w:webHidden/>
              </w:rPr>
              <w:instrText xml:space="preserve"> PAGEREF _Toc221187888 \h </w:instrText>
            </w:r>
            <w:r w:rsidR="007352D2">
              <w:rPr>
                <w:noProof/>
                <w:webHidden/>
              </w:rPr>
            </w:r>
            <w:r w:rsidR="007352D2">
              <w:rPr>
                <w:noProof/>
                <w:webHidden/>
              </w:rPr>
              <w:fldChar w:fldCharType="separate"/>
            </w:r>
            <w:r w:rsidR="007352D2">
              <w:rPr>
                <w:noProof/>
                <w:webHidden/>
              </w:rPr>
              <w:t>11</w:t>
            </w:r>
            <w:r w:rsidR="007352D2">
              <w:rPr>
                <w:noProof/>
                <w:webHidden/>
              </w:rPr>
              <w:fldChar w:fldCharType="end"/>
            </w:r>
          </w:hyperlink>
        </w:p>
        <w:p w14:paraId="281A5A05" w14:textId="2B7473B7" w:rsidR="007352D2" w:rsidRDefault="00572DB0">
          <w:pPr>
            <w:pStyle w:val="Verzeichnis2"/>
            <w:rPr>
              <w:noProof/>
              <w:lang w:eastAsia="de-DE"/>
            </w:rPr>
          </w:pPr>
          <w:hyperlink w:anchor="_Toc221187889" w:history="1">
            <w:r w:rsidR="007352D2" w:rsidRPr="00FA185C">
              <w:rPr>
                <w:rStyle w:val="Hyperlink"/>
                <w:noProof/>
              </w:rPr>
              <w:t>3.</w:t>
            </w:r>
            <w:r>
              <w:rPr>
                <w:rStyle w:val="Hyperlink"/>
                <w:noProof/>
              </w:rPr>
              <w:t>9</w:t>
            </w:r>
            <w:r w:rsidR="007352D2">
              <w:rPr>
                <w:noProof/>
                <w:lang w:eastAsia="de-DE"/>
              </w:rPr>
              <w:tab/>
            </w:r>
            <w:r w:rsidR="007352D2" w:rsidRPr="00FA185C">
              <w:rPr>
                <w:rStyle w:val="Hyperlink"/>
                <w:noProof/>
              </w:rPr>
              <w:t>Bestätigungs-E-Mail zur erfolgreichen Freigabe</w:t>
            </w:r>
            <w:r w:rsidR="007352D2">
              <w:rPr>
                <w:noProof/>
                <w:webHidden/>
              </w:rPr>
              <w:tab/>
            </w:r>
            <w:r w:rsidR="007352D2">
              <w:rPr>
                <w:noProof/>
                <w:webHidden/>
              </w:rPr>
              <w:fldChar w:fldCharType="begin"/>
            </w:r>
            <w:r w:rsidR="007352D2">
              <w:rPr>
                <w:noProof/>
                <w:webHidden/>
              </w:rPr>
              <w:instrText xml:space="preserve"> PAGEREF _Toc221187889 \h </w:instrText>
            </w:r>
            <w:r w:rsidR="007352D2">
              <w:rPr>
                <w:noProof/>
                <w:webHidden/>
              </w:rPr>
            </w:r>
            <w:r w:rsidR="007352D2">
              <w:rPr>
                <w:noProof/>
                <w:webHidden/>
              </w:rPr>
              <w:fldChar w:fldCharType="separate"/>
            </w:r>
            <w:r w:rsidR="007352D2">
              <w:rPr>
                <w:noProof/>
                <w:webHidden/>
              </w:rPr>
              <w:t>12</w:t>
            </w:r>
            <w:r w:rsidR="007352D2">
              <w:rPr>
                <w:noProof/>
                <w:webHidden/>
              </w:rPr>
              <w:fldChar w:fldCharType="end"/>
            </w:r>
          </w:hyperlink>
        </w:p>
        <w:p w14:paraId="15FC3B2D" w14:textId="0F03A51D" w:rsidR="007352D2" w:rsidRDefault="00572DB0">
          <w:pPr>
            <w:pStyle w:val="Verzeichnis1"/>
            <w:tabs>
              <w:tab w:val="left" w:pos="440"/>
            </w:tabs>
            <w:rPr>
              <w:noProof/>
              <w:lang w:eastAsia="de-DE"/>
            </w:rPr>
          </w:pPr>
          <w:hyperlink w:anchor="_Toc221187890" w:history="1">
            <w:r w:rsidR="007352D2" w:rsidRPr="00FA185C">
              <w:rPr>
                <w:rStyle w:val="Hyperlink"/>
                <w:noProof/>
              </w:rPr>
              <w:t>4</w:t>
            </w:r>
            <w:r w:rsidR="007352D2">
              <w:rPr>
                <w:noProof/>
                <w:lang w:eastAsia="de-DE"/>
              </w:rPr>
              <w:tab/>
            </w:r>
            <w:r w:rsidR="007352D2" w:rsidRPr="00FA185C">
              <w:rPr>
                <w:rStyle w:val="Hyperlink"/>
                <w:noProof/>
              </w:rPr>
              <w:t>Erneutes Einsehen des Online-Antrags</w:t>
            </w:r>
            <w:r w:rsidR="007352D2">
              <w:rPr>
                <w:noProof/>
                <w:webHidden/>
              </w:rPr>
              <w:tab/>
            </w:r>
            <w:r w:rsidR="007352D2">
              <w:rPr>
                <w:noProof/>
                <w:webHidden/>
              </w:rPr>
              <w:fldChar w:fldCharType="begin"/>
            </w:r>
            <w:r w:rsidR="007352D2">
              <w:rPr>
                <w:noProof/>
                <w:webHidden/>
              </w:rPr>
              <w:instrText xml:space="preserve"> PAGEREF _Toc221187890 \h </w:instrText>
            </w:r>
            <w:r w:rsidR="007352D2">
              <w:rPr>
                <w:noProof/>
                <w:webHidden/>
              </w:rPr>
            </w:r>
            <w:r w:rsidR="007352D2">
              <w:rPr>
                <w:noProof/>
                <w:webHidden/>
              </w:rPr>
              <w:fldChar w:fldCharType="separate"/>
            </w:r>
            <w:r w:rsidR="007352D2">
              <w:rPr>
                <w:noProof/>
                <w:webHidden/>
              </w:rPr>
              <w:t>13</w:t>
            </w:r>
            <w:r w:rsidR="007352D2">
              <w:rPr>
                <w:noProof/>
                <w:webHidden/>
              </w:rPr>
              <w:fldChar w:fldCharType="end"/>
            </w:r>
          </w:hyperlink>
        </w:p>
        <w:p w14:paraId="66DDBEC5" w14:textId="0876DA29" w:rsidR="0081200B" w:rsidRDefault="0081200B">
          <w:r>
            <w:rPr>
              <w:b/>
              <w:bCs/>
            </w:rPr>
            <w:fldChar w:fldCharType="end"/>
          </w:r>
        </w:p>
      </w:sdtContent>
    </w:sdt>
    <w:p w14:paraId="63EC7B35" w14:textId="77777777" w:rsidR="0081200B" w:rsidRDefault="0081200B" w:rsidP="00816EA7">
      <w:pPr>
        <w:jc w:val="left"/>
        <w:rPr>
          <w:rStyle w:val="Formatvorlage1Zchn"/>
        </w:rPr>
      </w:pPr>
    </w:p>
    <w:p w14:paraId="023F92D3" w14:textId="77777777" w:rsidR="00635A88" w:rsidRDefault="00101FE8" w:rsidP="008027EE">
      <w:pPr>
        <w:pStyle w:val="berschrift1"/>
      </w:pPr>
      <w:bookmarkStart w:id="1" w:name="_Toc221187876"/>
      <w:r>
        <w:lastRenderedPageBreak/>
        <w:t>Startseite</w:t>
      </w:r>
      <w:bookmarkEnd w:id="1"/>
    </w:p>
    <w:p w14:paraId="5BF051B6" w14:textId="77777777" w:rsidR="00E339F5" w:rsidRDefault="00EB3268" w:rsidP="00CA6529">
      <w:pPr>
        <w:rPr>
          <w:sz w:val="24"/>
          <w:szCs w:val="24"/>
        </w:rPr>
      </w:pPr>
      <w:r>
        <w:rPr>
          <w:sz w:val="24"/>
          <w:szCs w:val="24"/>
        </w:rPr>
        <w:t xml:space="preserve">Nach der Anmeldung im sogenannten </w:t>
      </w:r>
      <w:r w:rsidR="00DC5542">
        <w:rPr>
          <w:sz w:val="24"/>
          <w:szCs w:val="24"/>
        </w:rPr>
        <w:t>C</w:t>
      </w:r>
      <w:r>
        <w:rPr>
          <w:sz w:val="24"/>
          <w:szCs w:val="24"/>
        </w:rPr>
        <w:t>o</w:t>
      </w:r>
      <w:r w:rsidR="002644C3">
        <w:rPr>
          <w:sz w:val="24"/>
          <w:szCs w:val="24"/>
        </w:rPr>
        <w:t>ck</w:t>
      </w:r>
      <w:r>
        <w:rPr>
          <w:sz w:val="24"/>
          <w:szCs w:val="24"/>
        </w:rPr>
        <w:t xml:space="preserve">pit </w:t>
      </w:r>
      <w:r w:rsidR="002644C3">
        <w:rPr>
          <w:sz w:val="24"/>
          <w:szCs w:val="24"/>
        </w:rPr>
        <w:t>landen Sie auf der Startseite. Von hier aus</w:t>
      </w:r>
      <w:r w:rsidR="00F87C8E" w:rsidRPr="00F87C8E">
        <w:rPr>
          <w:sz w:val="24"/>
          <w:szCs w:val="24"/>
        </w:rPr>
        <w:t xml:space="preserve"> </w:t>
      </w:r>
      <w:r w:rsidR="004336F9">
        <w:rPr>
          <w:sz w:val="24"/>
          <w:szCs w:val="24"/>
        </w:rPr>
        <w:t xml:space="preserve">besteht </w:t>
      </w:r>
      <w:r w:rsidR="00F87C8E" w:rsidRPr="00F87C8E">
        <w:rPr>
          <w:sz w:val="24"/>
          <w:szCs w:val="24"/>
        </w:rPr>
        <w:t xml:space="preserve">die Möglichkeit, einen neuen </w:t>
      </w:r>
      <w:r w:rsidR="009B3F7E">
        <w:rPr>
          <w:sz w:val="24"/>
          <w:szCs w:val="24"/>
        </w:rPr>
        <w:t>Online-</w:t>
      </w:r>
      <w:r w:rsidR="00F87C8E" w:rsidRPr="00F87C8E">
        <w:rPr>
          <w:sz w:val="24"/>
          <w:szCs w:val="24"/>
        </w:rPr>
        <w:t>Antrag zu stellen</w:t>
      </w:r>
      <w:r w:rsidR="008015C4">
        <w:rPr>
          <w:sz w:val="24"/>
          <w:szCs w:val="24"/>
        </w:rPr>
        <w:t xml:space="preserve"> (Button „</w:t>
      </w:r>
      <w:r w:rsidR="000D7200">
        <w:rPr>
          <w:sz w:val="24"/>
          <w:szCs w:val="24"/>
        </w:rPr>
        <w:t>Neuen Antrag stellen“)</w:t>
      </w:r>
      <w:r w:rsidR="00F87C8E" w:rsidRPr="00F87C8E">
        <w:rPr>
          <w:sz w:val="24"/>
          <w:szCs w:val="24"/>
        </w:rPr>
        <w:t xml:space="preserve"> oder Ihre bisher eingereichten </w:t>
      </w:r>
      <w:r w:rsidR="006850B0">
        <w:rPr>
          <w:sz w:val="24"/>
          <w:szCs w:val="24"/>
        </w:rPr>
        <w:t>Online-</w:t>
      </w:r>
      <w:r w:rsidR="00F87C8E" w:rsidRPr="00F87C8E">
        <w:rPr>
          <w:sz w:val="24"/>
          <w:szCs w:val="24"/>
        </w:rPr>
        <w:t>Anträge einzusehen</w:t>
      </w:r>
      <w:r w:rsidR="000D7200">
        <w:rPr>
          <w:sz w:val="24"/>
          <w:szCs w:val="24"/>
        </w:rPr>
        <w:t xml:space="preserve"> (Button „Meine Anträge</w:t>
      </w:r>
      <w:r w:rsidR="009B3F7E">
        <w:rPr>
          <w:sz w:val="24"/>
          <w:szCs w:val="24"/>
        </w:rPr>
        <w:t>“</w:t>
      </w:r>
      <w:r w:rsidR="000D7200">
        <w:rPr>
          <w:sz w:val="24"/>
          <w:szCs w:val="24"/>
        </w:rPr>
        <w:t>)</w:t>
      </w:r>
      <w:r w:rsidR="00401C25">
        <w:rPr>
          <w:sz w:val="24"/>
          <w:szCs w:val="24"/>
        </w:rPr>
        <w:t xml:space="preserve"> (s. Abbildung 1)</w:t>
      </w:r>
      <w:r w:rsidR="00F87C8E" w:rsidRPr="00F87C8E">
        <w:rPr>
          <w:sz w:val="24"/>
          <w:szCs w:val="24"/>
        </w:rPr>
        <w:t xml:space="preserve">. </w:t>
      </w:r>
    </w:p>
    <w:p w14:paraId="2D7BA1A4" w14:textId="77777777" w:rsidR="00B035DC" w:rsidRDefault="00061F86" w:rsidP="00CA6529">
      <w:pPr>
        <w:rPr>
          <w:sz w:val="24"/>
          <w:szCs w:val="24"/>
        </w:rPr>
      </w:pPr>
      <w:r>
        <w:rPr>
          <w:sz w:val="24"/>
          <w:szCs w:val="24"/>
        </w:rPr>
        <w:t xml:space="preserve">Im Abschnitt „Aktuelle Informationen“ finden Sie </w:t>
      </w:r>
      <w:r w:rsidR="005033E3">
        <w:rPr>
          <w:sz w:val="24"/>
          <w:szCs w:val="24"/>
        </w:rPr>
        <w:t xml:space="preserve">ggf. </w:t>
      </w:r>
      <w:r>
        <w:rPr>
          <w:sz w:val="24"/>
          <w:szCs w:val="24"/>
        </w:rPr>
        <w:t xml:space="preserve">relevante Hinweise für </w:t>
      </w:r>
      <w:r w:rsidR="00724628">
        <w:rPr>
          <w:sz w:val="24"/>
          <w:szCs w:val="24"/>
        </w:rPr>
        <w:t>die</w:t>
      </w:r>
      <w:r>
        <w:rPr>
          <w:sz w:val="24"/>
          <w:szCs w:val="24"/>
        </w:rPr>
        <w:t xml:space="preserve"> </w:t>
      </w:r>
      <w:r w:rsidR="009356E2">
        <w:rPr>
          <w:sz w:val="24"/>
          <w:szCs w:val="24"/>
        </w:rPr>
        <w:t>Antrag</w:t>
      </w:r>
      <w:r>
        <w:rPr>
          <w:sz w:val="24"/>
          <w:szCs w:val="24"/>
        </w:rPr>
        <w:t>stellung</w:t>
      </w:r>
      <w:r w:rsidR="00A62BC0">
        <w:rPr>
          <w:sz w:val="24"/>
          <w:szCs w:val="24"/>
        </w:rPr>
        <w:t xml:space="preserve">. Bitte beachten Sie diese beim </w:t>
      </w:r>
      <w:r w:rsidR="007175EA">
        <w:rPr>
          <w:sz w:val="24"/>
          <w:szCs w:val="24"/>
        </w:rPr>
        <w:t>E</w:t>
      </w:r>
      <w:r w:rsidR="00A62BC0">
        <w:rPr>
          <w:sz w:val="24"/>
          <w:szCs w:val="24"/>
        </w:rPr>
        <w:t>rstellen Ihres Online-Antrags.</w:t>
      </w:r>
    </w:p>
    <w:p w14:paraId="7AF4D7FB" w14:textId="77777777" w:rsidR="001D632E" w:rsidRDefault="001D632E" w:rsidP="00061F86">
      <w:pPr>
        <w:keepNext/>
        <w:jc w:val="center"/>
        <w:rPr>
          <w:color w:val="FF0000"/>
          <w:sz w:val="24"/>
          <w:szCs w:val="24"/>
        </w:rPr>
      </w:pPr>
    </w:p>
    <w:p w14:paraId="1E0EBC5C" w14:textId="77777777" w:rsidR="00061F86" w:rsidRDefault="005033E3" w:rsidP="00061F86">
      <w:pPr>
        <w:keepNext/>
        <w:jc w:val="center"/>
      </w:pPr>
      <w:r>
        <w:rPr>
          <w:noProof/>
          <w:lang w:eastAsia="de-DE"/>
        </w:rPr>
        <w:drawing>
          <wp:inline distT="0" distB="0" distL="0" distR="0" wp14:anchorId="4FFCC5B0" wp14:editId="1BEBFFBD">
            <wp:extent cx="5760720" cy="2759964"/>
            <wp:effectExtent l="38100" t="38100" r="87630" b="97790"/>
            <wp:docPr id="680597383" name="Grafik 1" descr="Ein Bild, das Text, Screenshot, Schrift, Software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0597383" name="Grafik 1" descr="Ein Bild, das Text, Screenshot, Schrift, Software enthält.&#10;&#10;Automatisch generierte Beschreibu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68197" cy="2763546"/>
                    </a:xfrm>
                    <a:prstGeom prst="rect">
                      <a:avLst/>
                    </a:prstGeom>
                    <a:ln w="3175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365CD8C9" w14:textId="77777777" w:rsidR="00D53A7D" w:rsidRPr="004441F2" w:rsidRDefault="00061F86" w:rsidP="00061F86">
      <w:pPr>
        <w:pStyle w:val="Beschriftung"/>
        <w:jc w:val="center"/>
        <w:rPr>
          <w:color w:val="auto"/>
          <w:sz w:val="16"/>
          <w:szCs w:val="16"/>
        </w:rPr>
      </w:pPr>
      <w:r w:rsidRPr="004441F2">
        <w:rPr>
          <w:color w:val="auto"/>
          <w:sz w:val="16"/>
          <w:szCs w:val="16"/>
        </w:rPr>
        <w:t>Ab</w:t>
      </w:r>
      <w:r w:rsidR="00401C25" w:rsidRPr="004441F2">
        <w:rPr>
          <w:color w:val="auto"/>
          <w:sz w:val="16"/>
          <w:szCs w:val="16"/>
        </w:rPr>
        <w:t>b.</w:t>
      </w:r>
      <w:r w:rsidRPr="004441F2">
        <w:rPr>
          <w:color w:val="auto"/>
          <w:sz w:val="16"/>
          <w:szCs w:val="16"/>
        </w:rPr>
        <w:t xml:space="preserve"> </w:t>
      </w:r>
      <w:r w:rsidR="00401C25" w:rsidRPr="004441F2">
        <w:rPr>
          <w:color w:val="auto"/>
          <w:sz w:val="16"/>
          <w:szCs w:val="16"/>
        </w:rPr>
        <w:t>1</w:t>
      </w:r>
      <w:r w:rsidRPr="004441F2">
        <w:rPr>
          <w:color w:val="auto"/>
          <w:sz w:val="16"/>
          <w:szCs w:val="16"/>
        </w:rPr>
        <w:t xml:space="preserve">: Startseite </w:t>
      </w:r>
      <w:r w:rsidR="00A93B71" w:rsidRPr="004441F2">
        <w:rPr>
          <w:color w:val="auto"/>
          <w:sz w:val="16"/>
          <w:szCs w:val="16"/>
        </w:rPr>
        <w:t xml:space="preserve">im </w:t>
      </w:r>
      <w:r w:rsidR="00B049E9" w:rsidRPr="004441F2">
        <w:rPr>
          <w:color w:val="auto"/>
          <w:sz w:val="16"/>
          <w:szCs w:val="16"/>
        </w:rPr>
        <w:t>C</w:t>
      </w:r>
      <w:r w:rsidR="00401C25" w:rsidRPr="004441F2">
        <w:rPr>
          <w:color w:val="auto"/>
          <w:sz w:val="16"/>
          <w:szCs w:val="16"/>
        </w:rPr>
        <w:t>ockpit</w:t>
      </w:r>
    </w:p>
    <w:p w14:paraId="22F555D0" w14:textId="77777777" w:rsidR="00EA7999" w:rsidRDefault="00EA7999" w:rsidP="00EA7999">
      <w:pPr>
        <w:pStyle w:val="berschrift1"/>
      </w:pPr>
      <w:bookmarkStart w:id="2" w:name="_Toc221187877"/>
      <w:r>
        <w:lastRenderedPageBreak/>
        <w:t xml:space="preserve">Anlegen eines </w:t>
      </w:r>
      <w:r w:rsidR="00300CDD">
        <w:t>Online-</w:t>
      </w:r>
      <w:r w:rsidR="009356E2">
        <w:t>Antrags</w:t>
      </w:r>
      <w:bookmarkEnd w:id="2"/>
    </w:p>
    <w:p w14:paraId="38E9C848" w14:textId="77777777" w:rsidR="00300CDD" w:rsidRDefault="00300CDD" w:rsidP="00300CDD">
      <w:pPr>
        <w:rPr>
          <w:sz w:val="24"/>
          <w:szCs w:val="24"/>
        </w:rPr>
      </w:pPr>
      <w:r w:rsidRPr="00F87C8E">
        <w:rPr>
          <w:sz w:val="24"/>
          <w:szCs w:val="24"/>
        </w:rPr>
        <w:t xml:space="preserve">Zum Erstellen eines </w:t>
      </w:r>
      <w:r w:rsidR="003912D9">
        <w:rPr>
          <w:sz w:val="24"/>
          <w:szCs w:val="24"/>
        </w:rPr>
        <w:t xml:space="preserve">neuen </w:t>
      </w:r>
      <w:r>
        <w:rPr>
          <w:sz w:val="24"/>
          <w:szCs w:val="24"/>
        </w:rPr>
        <w:t>Online-</w:t>
      </w:r>
      <w:r w:rsidR="009356E2">
        <w:rPr>
          <w:sz w:val="24"/>
          <w:szCs w:val="24"/>
        </w:rPr>
        <w:t>Antrags</w:t>
      </w:r>
      <w:r w:rsidRPr="00F87C8E">
        <w:rPr>
          <w:sz w:val="24"/>
          <w:szCs w:val="24"/>
        </w:rPr>
        <w:t xml:space="preserve"> klicken Sie </w:t>
      </w:r>
      <w:r>
        <w:rPr>
          <w:sz w:val="24"/>
          <w:szCs w:val="24"/>
        </w:rPr>
        <w:t xml:space="preserve">auf </w:t>
      </w:r>
      <w:r w:rsidR="00A949A2">
        <w:rPr>
          <w:sz w:val="24"/>
          <w:szCs w:val="24"/>
        </w:rPr>
        <w:t xml:space="preserve">den Button </w:t>
      </w:r>
      <w:r w:rsidR="00632545">
        <w:rPr>
          <w:sz w:val="24"/>
          <w:szCs w:val="24"/>
        </w:rPr>
        <w:t>„</w:t>
      </w:r>
      <w:r>
        <w:rPr>
          <w:sz w:val="24"/>
          <w:szCs w:val="24"/>
        </w:rPr>
        <w:t>Neuen Antrag stellen</w:t>
      </w:r>
      <w:r w:rsidR="00632545">
        <w:rPr>
          <w:sz w:val="24"/>
          <w:szCs w:val="24"/>
        </w:rPr>
        <w:t>“</w:t>
      </w:r>
      <w:r w:rsidR="003912D9">
        <w:rPr>
          <w:sz w:val="24"/>
          <w:szCs w:val="24"/>
        </w:rPr>
        <w:t>.</w:t>
      </w:r>
    </w:p>
    <w:p w14:paraId="7BB54313" w14:textId="74E270B1" w:rsidR="00306B13" w:rsidRDefault="00D56DF6" w:rsidP="00300CDD">
      <w:pPr>
        <w:rPr>
          <w:sz w:val="24"/>
          <w:szCs w:val="24"/>
        </w:rPr>
      </w:pPr>
      <w:r>
        <w:rPr>
          <w:sz w:val="24"/>
          <w:szCs w:val="24"/>
        </w:rPr>
        <w:t xml:space="preserve">Im </w:t>
      </w:r>
      <w:r w:rsidR="00B10502">
        <w:rPr>
          <w:sz w:val="24"/>
          <w:szCs w:val="24"/>
        </w:rPr>
        <w:t>nächsten</w:t>
      </w:r>
      <w:r>
        <w:rPr>
          <w:sz w:val="24"/>
          <w:szCs w:val="24"/>
        </w:rPr>
        <w:t xml:space="preserve"> Schritt gelangen Sie in Bereich</w:t>
      </w:r>
      <w:r w:rsidR="00E648CC">
        <w:rPr>
          <w:sz w:val="24"/>
          <w:szCs w:val="24"/>
        </w:rPr>
        <w:t xml:space="preserve"> „Auswahl eines Förderprogramms“</w:t>
      </w:r>
      <w:r>
        <w:rPr>
          <w:sz w:val="24"/>
          <w:szCs w:val="24"/>
        </w:rPr>
        <w:t xml:space="preserve">, in dem alle </w:t>
      </w:r>
      <w:r w:rsidR="00B10502">
        <w:rPr>
          <w:sz w:val="24"/>
          <w:szCs w:val="24"/>
        </w:rPr>
        <w:t>vom Ministerium freigeschalteten Förderprogramme angezeigt werden</w:t>
      </w:r>
      <w:r w:rsidR="00B8066E">
        <w:rPr>
          <w:sz w:val="24"/>
          <w:szCs w:val="24"/>
        </w:rPr>
        <w:t xml:space="preserve"> (Abb</w:t>
      </w:r>
      <w:r w:rsidR="00672763">
        <w:rPr>
          <w:sz w:val="24"/>
          <w:szCs w:val="24"/>
        </w:rPr>
        <w:t xml:space="preserve">ildung </w:t>
      </w:r>
      <w:r w:rsidR="00B8066E">
        <w:rPr>
          <w:sz w:val="24"/>
          <w:szCs w:val="24"/>
        </w:rPr>
        <w:t>2).</w:t>
      </w:r>
    </w:p>
    <w:p w14:paraId="73DB36B2" w14:textId="77777777" w:rsidR="00B10502" w:rsidRDefault="00F66BAB" w:rsidP="00300CDD">
      <w:pPr>
        <w:rPr>
          <w:sz w:val="24"/>
          <w:szCs w:val="24"/>
        </w:rPr>
      </w:pPr>
      <w:r>
        <w:rPr>
          <w:sz w:val="24"/>
          <w:szCs w:val="24"/>
        </w:rPr>
        <w:t xml:space="preserve">Zu </w:t>
      </w:r>
      <w:r w:rsidR="00306B13">
        <w:rPr>
          <w:sz w:val="24"/>
          <w:szCs w:val="24"/>
        </w:rPr>
        <w:t>diesem</w:t>
      </w:r>
      <w:r>
        <w:rPr>
          <w:sz w:val="24"/>
          <w:szCs w:val="24"/>
        </w:rPr>
        <w:t xml:space="preserve"> Förderprogramm steht</w:t>
      </w:r>
      <w:r w:rsidR="000046D4">
        <w:rPr>
          <w:sz w:val="24"/>
          <w:szCs w:val="24"/>
        </w:rPr>
        <w:t xml:space="preserve"> </w:t>
      </w:r>
      <w:r w:rsidR="00A61816">
        <w:rPr>
          <w:sz w:val="24"/>
          <w:szCs w:val="24"/>
        </w:rPr>
        <w:t xml:space="preserve">rechts </w:t>
      </w:r>
      <w:r w:rsidR="00C7546F">
        <w:rPr>
          <w:sz w:val="24"/>
          <w:szCs w:val="24"/>
        </w:rPr>
        <w:t>daneben die</w:t>
      </w:r>
      <w:r w:rsidR="000046D4">
        <w:rPr>
          <w:sz w:val="24"/>
          <w:szCs w:val="24"/>
        </w:rPr>
        <w:t xml:space="preserve"> Frist, v</w:t>
      </w:r>
      <w:r w:rsidR="000B1850">
        <w:rPr>
          <w:sz w:val="24"/>
          <w:szCs w:val="24"/>
        </w:rPr>
        <w:t>on</w:t>
      </w:r>
      <w:r w:rsidR="000046D4">
        <w:rPr>
          <w:sz w:val="24"/>
          <w:szCs w:val="24"/>
        </w:rPr>
        <w:t xml:space="preserve"> wann bis wann Online-Anträge eingereicht werden können. </w:t>
      </w:r>
      <w:r w:rsidR="00E5340C">
        <w:rPr>
          <w:sz w:val="24"/>
          <w:szCs w:val="24"/>
        </w:rPr>
        <w:t>Beachte</w:t>
      </w:r>
      <w:r w:rsidR="00C7546F">
        <w:rPr>
          <w:sz w:val="24"/>
          <w:szCs w:val="24"/>
        </w:rPr>
        <w:t>n</w:t>
      </w:r>
      <w:r w:rsidR="00E5340C">
        <w:rPr>
          <w:sz w:val="24"/>
          <w:szCs w:val="24"/>
        </w:rPr>
        <w:t xml:space="preserve"> Sie bitte, dass nach </w:t>
      </w:r>
      <w:r w:rsidR="0040227D">
        <w:rPr>
          <w:sz w:val="24"/>
          <w:szCs w:val="24"/>
        </w:rPr>
        <w:t>Fristablauf keine</w:t>
      </w:r>
      <w:r w:rsidR="00E5340C">
        <w:rPr>
          <w:sz w:val="24"/>
          <w:szCs w:val="24"/>
        </w:rPr>
        <w:t xml:space="preserve"> Online-Anträge eingereicht werden können. </w:t>
      </w:r>
    </w:p>
    <w:p w14:paraId="3BCE422D" w14:textId="77777777" w:rsidR="00412D1D" w:rsidRPr="001668C6" w:rsidRDefault="00412D1D" w:rsidP="00B867AD">
      <w:pPr>
        <w:keepNext/>
      </w:pPr>
    </w:p>
    <w:p w14:paraId="72CD8765" w14:textId="5BDB6A8D" w:rsidR="007C243D" w:rsidRDefault="003063BD" w:rsidP="007C243D">
      <w:pPr>
        <w:keepNext/>
        <w:jc w:val="center"/>
      </w:pPr>
      <w:r>
        <w:rPr>
          <w:noProof/>
        </w:rPr>
        <w:drawing>
          <wp:inline distT="0" distB="0" distL="0" distR="0" wp14:anchorId="257D1BA1" wp14:editId="18E4F972">
            <wp:extent cx="5760720" cy="1294765"/>
            <wp:effectExtent l="38100" t="38100" r="87630" b="95885"/>
            <wp:docPr id="11459769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294765"/>
                    </a:xfrm>
                    <a:prstGeom prst="rect">
                      <a:avLst/>
                    </a:prstGeom>
                    <a:ln w="635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51D01FBB" w14:textId="77777777" w:rsidR="00300CDD" w:rsidRPr="004441F2" w:rsidRDefault="007C243D" w:rsidP="003C2EF7">
      <w:pPr>
        <w:pStyle w:val="Beschriftung"/>
        <w:jc w:val="center"/>
        <w:rPr>
          <w:color w:val="auto"/>
          <w:sz w:val="16"/>
          <w:szCs w:val="16"/>
        </w:rPr>
      </w:pPr>
      <w:r w:rsidRPr="004441F2">
        <w:rPr>
          <w:color w:val="auto"/>
          <w:sz w:val="16"/>
          <w:szCs w:val="16"/>
        </w:rPr>
        <w:t>Ab</w:t>
      </w:r>
      <w:r w:rsidR="00EF2D18" w:rsidRPr="004441F2">
        <w:rPr>
          <w:color w:val="auto"/>
          <w:sz w:val="16"/>
          <w:szCs w:val="16"/>
        </w:rPr>
        <w:t>b. 2</w:t>
      </w:r>
      <w:r w:rsidRPr="004441F2">
        <w:rPr>
          <w:color w:val="auto"/>
          <w:sz w:val="16"/>
          <w:szCs w:val="16"/>
        </w:rPr>
        <w:t xml:space="preserve">: Neuen Antrag </w:t>
      </w:r>
      <w:r w:rsidR="00B10364" w:rsidRPr="004441F2">
        <w:rPr>
          <w:color w:val="auto"/>
          <w:sz w:val="16"/>
          <w:szCs w:val="16"/>
        </w:rPr>
        <w:t>zum ausgewählten Förderprogramm stellen</w:t>
      </w:r>
    </w:p>
    <w:p w14:paraId="385E3475" w14:textId="77777777" w:rsidR="00192AAD" w:rsidRDefault="00192AAD" w:rsidP="00192AAD">
      <w:pPr>
        <w:rPr>
          <w:sz w:val="24"/>
          <w:szCs w:val="24"/>
        </w:rPr>
      </w:pPr>
    </w:p>
    <w:p w14:paraId="110F3915" w14:textId="77777777" w:rsidR="00192AAD" w:rsidRDefault="00192AAD" w:rsidP="00192AAD">
      <w:pPr>
        <w:rPr>
          <w:sz w:val="24"/>
          <w:szCs w:val="24"/>
        </w:rPr>
      </w:pPr>
      <w:r>
        <w:rPr>
          <w:sz w:val="24"/>
          <w:szCs w:val="24"/>
        </w:rPr>
        <w:t>Mit Klick auf den Button „Neuen Antrag anlegen“ öffnet sich das Antragsformular.</w:t>
      </w:r>
    </w:p>
    <w:p w14:paraId="100DA689" w14:textId="77777777" w:rsidR="00192AAD" w:rsidRPr="00192AAD" w:rsidRDefault="00192AAD" w:rsidP="00192AAD"/>
    <w:p w14:paraId="54E53C4E" w14:textId="6A69F378" w:rsidR="00AB6CA9" w:rsidRPr="006656AB" w:rsidRDefault="00572DB0" w:rsidP="00DE4F69">
      <w:pPr>
        <w:pStyle w:val="berschrift1"/>
      </w:pPr>
      <w:bookmarkStart w:id="3" w:name="_Toc221187878"/>
      <w:r>
        <w:lastRenderedPageBreak/>
        <w:t>An</w:t>
      </w:r>
      <w:r w:rsidR="00AB6CA9" w:rsidRPr="006656AB">
        <w:t>tragsformular</w:t>
      </w:r>
      <w:bookmarkEnd w:id="3"/>
    </w:p>
    <w:p w14:paraId="794751FA" w14:textId="0EC214EB" w:rsidR="00511512" w:rsidRDefault="00511512" w:rsidP="00511512">
      <w:pPr>
        <w:rPr>
          <w:sz w:val="24"/>
          <w:szCs w:val="24"/>
        </w:rPr>
      </w:pPr>
      <w:r w:rsidRPr="00654311">
        <w:rPr>
          <w:sz w:val="24"/>
          <w:szCs w:val="24"/>
        </w:rPr>
        <w:t xml:space="preserve">Im oberen Teil des </w:t>
      </w:r>
      <w:r>
        <w:rPr>
          <w:sz w:val="24"/>
          <w:szCs w:val="24"/>
        </w:rPr>
        <w:t>Antrags</w:t>
      </w:r>
      <w:r w:rsidRPr="00654311">
        <w:rPr>
          <w:sz w:val="24"/>
          <w:szCs w:val="24"/>
        </w:rPr>
        <w:t>formulars befindet sich ein Hinweisfeld, welches</w:t>
      </w:r>
      <w:r w:rsidR="00BA33F7">
        <w:rPr>
          <w:sz w:val="24"/>
          <w:szCs w:val="24"/>
        </w:rPr>
        <w:t xml:space="preserve"> </w:t>
      </w:r>
      <w:r w:rsidR="00161E19">
        <w:rPr>
          <w:sz w:val="24"/>
          <w:szCs w:val="24"/>
        </w:rPr>
        <w:t xml:space="preserve">wichtige </w:t>
      </w:r>
      <w:r w:rsidRPr="00654311">
        <w:rPr>
          <w:sz w:val="24"/>
          <w:szCs w:val="24"/>
        </w:rPr>
        <w:t>Informationen</w:t>
      </w:r>
      <w:r w:rsidR="007D42DD">
        <w:rPr>
          <w:sz w:val="24"/>
          <w:szCs w:val="24"/>
        </w:rPr>
        <w:t xml:space="preserve"> und Dokumente</w:t>
      </w:r>
      <w:r w:rsidRPr="00654311">
        <w:rPr>
          <w:sz w:val="24"/>
          <w:szCs w:val="24"/>
        </w:rPr>
        <w:t xml:space="preserve"> </w:t>
      </w:r>
      <w:r w:rsidR="00C635B4">
        <w:rPr>
          <w:sz w:val="24"/>
          <w:szCs w:val="24"/>
        </w:rPr>
        <w:t xml:space="preserve">zum </w:t>
      </w:r>
      <w:r w:rsidR="00697D97">
        <w:rPr>
          <w:sz w:val="24"/>
          <w:szCs w:val="24"/>
        </w:rPr>
        <w:t>Online-</w:t>
      </w:r>
      <w:r w:rsidR="00C635B4">
        <w:rPr>
          <w:sz w:val="24"/>
          <w:szCs w:val="24"/>
        </w:rPr>
        <w:t xml:space="preserve">Antrag </w:t>
      </w:r>
      <w:r w:rsidRPr="00654311">
        <w:rPr>
          <w:sz w:val="24"/>
          <w:szCs w:val="24"/>
        </w:rPr>
        <w:t>beinhaltet.</w:t>
      </w:r>
    </w:p>
    <w:p w14:paraId="4020D543" w14:textId="053B9470" w:rsidR="00CB5BE8" w:rsidRDefault="00940B65" w:rsidP="00CB5BE8">
      <w:pPr>
        <w:jc w:val="left"/>
        <w:rPr>
          <w:sz w:val="24"/>
          <w:szCs w:val="24"/>
        </w:rPr>
      </w:pPr>
      <w:r>
        <w:rPr>
          <w:noProof/>
        </w:rPr>
        <w:drawing>
          <wp:inline distT="0" distB="0" distL="0" distR="0" wp14:anchorId="59BA34EC" wp14:editId="55E8CBB3">
            <wp:extent cx="5760720" cy="1370330"/>
            <wp:effectExtent l="38100" t="38100" r="87630" b="96520"/>
            <wp:docPr id="1185380613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5380613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370330"/>
                    </a:xfrm>
                    <a:prstGeom prst="rect">
                      <a:avLst/>
                    </a:prstGeom>
                    <a:ln w="635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46A2457A" w14:textId="230C6575" w:rsidR="002063AE" w:rsidRDefault="00161E19" w:rsidP="009F0D00">
      <w:pPr>
        <w:pStyle w:val="Beschriftung"/>
        <w:jc w:val="center"/>
        <w:rPr>
          <w:color w:val="auto"/>
          <w:sz w:val="16"/>
          <w:szCs w:val="16"/>
        </w:rPr>
      </w:pPr>
      <w:r w:rsidRPr="00AE1D33">
        <w:rPr>
          <w:color w:val="auto"/>
          <w:sz w:val="16"/>
          <w:szCs w:val="16"/>
        </w:rPr>
        <w:t>Abb. 3: Hinweis</w:t>
      </w:r>
      <w:r w:rsidR="003500F2" w:rsidRPr="00AE1D33">
        <w:rPr>
          <w:color w:val="auto"/>
          <w:sz w:val="16"/>
          <w:szCs w:val="16"/>
        </w:rPr>
        <w:t>e</w:t>
      </w:r>
      <w:r w:rsidRPr="00AE1D33">
        <w:rPr>
          <w:color w:val="auto"/>
          <w:sz w:val="16"/>
          <w:szCs w:val="16"/>
        </w:rPr>
        <w:t xml:space="preserve"> im oberen </w:t>
      </w:r>
      <w:r w:rsidR="008C140B" w:rsidRPr="00AE1D33">
        <w:rPr>
          <w:color w:val="auto"/>
          <w:sz w:val="16"/>
          <w:szCs w:val="16"/>
        </w:rPr>
        <w:t>T</w:t>
      </w:r>
      <w:r w:rsidRPr="00AE1D33">
        <w:rPr>
          <w:color w:val="auto"/>
          <w:sz w:val="16"/>
          <w:szCs w:val="16"/>
        </w:rPr>
        <w:t>eil des Antragsformulars</w:t>
      </w:r>
    </w:p>
    <w:p w14:paraId="2D9D008A" w14:textId="5C2770A2" w:rsidR="00DB31B1" w:rsidRDefault="00DB31B1" w:rsidP="00DB31B1"/>
    <w:p w14:paraId="4140D437" w14:textId="77777777" w:rsidR="006E67F8" w:rsidRDefault="00A9398A" w:rsidP="006E67F8">
      <w:pPr>
        <w:pStyle w:val="berschrift2"/>
      </w:pPr>
      <w:bookmarkStart w:id="4" w:name="_Toc221187880"/>
      <w:r>
        <w:t>Antragsteller:in</w:t>
      </w:r>
      <w:bookmarkEnd w:id="4"/>
    </w:p>
    <w:p w14:paraId="6F1A2A5A" w14:textId="0D620D06" w:rsidR="00A700A9" w:rsidRDefault="00166A7D" w:rsidP="00362E6E">
      <w:pPr>
        <w:rPr>
          <w:sz w:val="24"/>
          <w:szCs w:val="24"/>
        </w:rPr>
      </w:pPr>
      <w:r>
        <w:rPr>
          <w:sz w:val="24"/>
          <w:szCs w:val="24"/>
        </w:rPr>
        <w:t xml:space="preserve">In diesem Bereich werden Informationen </w:t>
      </w:r>
      <w:r w:rsidR="00F3608A">
        <w:rPr>
          <w:sz w:val="24"/>
          <w:szCs w:val="24"/>
        </w:rPr>
        <w:t>zur antragstellenden Person</w:t>
      </w:r>
      <w:r>
        <w:rPr>
          <w:sz w:val="24"/>
          <w:szCs w:val="24"/>
        </w:rPr>
        <w:t xml:space="preserve"> abgefragt. </w:t>
      </w:r>
      <w:r w:rsidR="00830036">
        <w:rPr>
          <w:sz w:val="24"/>
          <w:szCs w:val="24"/>
        </w:rPr>
        <w:t>Bei allen mit Sternchen gekennzeichneten Feldern handelt es sich um Pflicht</w:t>
      </w:r>
      <w:r w:rsidR="00BC5D09">
        <w:rPr>
          <w:sz w:val="24"/>
          <w:szCs w:val="24"/>
        </w:rPr>
        <w:t>angaben</w:t>
      </w:r>
      <w:r w:rsidR="00A86D3B">
        <w:rPr>
          <w:sz w:val="24"/>
          <w:szCs w:val="24"/>
        </w:rPr>
        <w:t xml:space="preserve">; </w:t>
      </w:r>
      <w:r w:rsidR="003F557B">
        <w:rPr>
          <w:sz w:val="24"/>
          <w:szCs w:val="24"/>
        </w:rPr>
        <w:t>Felder</w:t>
      </w:r>
      <w:r w:rsidR="00A86D3B">
        <w:rPr>
          <w:sz w:val="24"/>
          <w:szCs w:val="24"/>
        </w:rPr>
        <w:t xml:space="preserve"> ohne</w:t>
      </w:r>
      <w:r w:rsidR="003F557B">
        <w:rPr>
          <w:sz w:val="24"/>
          <w:szCs w:val="24"/>
        </w:rPr>
        <w:t xml:space="preserve"> Sternchen stellen keine verpflichtende</w:t>
      </w:r>
      <w:r w:rsidR="0067728F">
        <w:rPr>
          <w:sz w:val="24"/>
          <w:szCs w:val="24"/>
        </w:rPr>
        <w:t>n</w:t>
      </w:r>
      <w:r w:rsidR="003F557B">
        <w:rPr>
          <w:sz w:val="24"/>
          <w:szCs w:val="24"/>
        </w:rPr>
        <w:t xml:space="preserve"> Angaben dar und müssen nicht </w:t>
      </w:r>
      <w:r w:rsidR="00830036">
        <w:rPr>
          <w:sz w:val="24"/>
          <w:szCs w:val="24"/>
        </w:rPr>
        <w:t>aus</w:t>
      </w:r>
      <w:r w:rsidR="003F557B">
        <w:rPr>
          <w:sz w:val="24"/>
          <w:szCs w:val="24"/>
        </w:rPr>
        <w:t>gefüllt werden</w:t>
      </w:r>
      <w:r w:rsidR="00830036">
        <w:rPr>
          <w:sz w:val="24"/>
          <w:szCs w:val="24"/>
        </w:rPr>
        <w:t>.</w:t>
      </w:r>
      <w:r w:rsidR="007D42DD">
        <w:rPr>
          <w:sz w:val="24"/>
          <w:szCs w:val="24"/>
        </w:rPr>
        <w:t xml:space="preserve"> Wenn Sie einen Antrag im Namen einer juristischen Person, z.B. eines forstwirtschaftlichen Zusammenschlusses stellen, so tragen Sie hier die Informationen zum Zusammenschluss ein. </w:t>
      </w:r>
      <w:r w:rsidR="00FE090F">
        <w:rPr>
          <w:sz w:val="24"/>
          <w:szCs w:val="24"/>
        </w:rPr>
        <w:t xml:space="preserve">Einige Felder wie beispielsweise der Name, die Adresse oder die Rechtsform werden automatisch aus den Daten Ihrer BUND-ID oder Ihres Unternehmerskontos übernommen und können nicht editiert werden. Sind die übernommenen Daten nicht korrekt, so müssen die hinterlegten Daten jeweils im BUND-ID Konto oder im Unternehmenskonto geändert werden. </w:t>
      </w:r>
    </w:p>
    <w:p w14:paraId="59D7BFDF" w14:textId="77777777" w:rsidR="00BF29C9" w:rsidRDefault="00D1555F" w:rsidP="00362E6E">
      <w:pPr>
        <w:rPr>
          <w:sz w:val="24"/>
          <w:szCs w:val="24"/>
        </w:rPr>
      </w:pPr>
      <w:r>
        <w:rPr>
          <w:sz w:val="24"/>
          <w:szCs w:val="24"/>
        </w:rPr>
        <w:t>Hinter den schwarzen „i“</w:t>
      </w:r>
      <w:r w:rsidR="003B69CD">
        <w:rPr>
          <w:sz w:val="24"/>
          <w:szCs w:val="24"/>
        </w:rPr>
        <w:t xml:space="preserve"> (</w:t>
      </w:r>
      <w:r w:rsidR="0036207E">
        <w:rPr>
          <w:noProof/>
          <w:lang w:eastAsia="de-DE"/>
        </w:rPr>
        <w:drawing>
          <wp:inline distT="0" distB="0" distL="0" distR="0" wp14:anchorId="11BBB331" wp14:editId="68D6212F">
            <wp:extent cx="200025" cy="200025"/>
            <wp:effectExtent l="0" t="0" r="9525" b="9525"/>
            <wp:docPr id="18" name="Grafik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00025" cy="200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6207E">
        <w:rPr>
          <w:sz w:val="24"/>
          <w:szCs w:val="24"/>
        </w:rPr>
        <w:t>)</w:t>
      </w:r>
      <w:r>
        <w:rPr>
          <w:sz w:val="24"/>
          <w:szCs w:val="24"/>
        </w:rPr>
        <w:t xml:space="preserve">, die neben </w:t>
      </w:r>
      <w:r w:rsidR="00ED4BA8">
        <w:rPr>
          <w:sz w:val="24"/>
          <w:szCs w:val="24"/>
        </w:rPr>
        <w:t>bestimmten</w:t>
      </w:r>
      <w:r w:rsidR="003B69CD">
        <w:rPr>
          <w:sz w:val="24"/>
          <w:szCs w:val="24"/>
        </w:rPr>
        <w:t xml:space="preserve"> </w:t>
      </w:r>
      <w:r w:rsidR="00BE3156">
        <w:rPr>
          <w:sz w:val="24"/>
          <w:szCs w:val="24"/>
        </w:rPr>
        <w:t>Felder</w:t>
      </w:r>
      <w:r w:rsidR="003B69CD">
        <w:rPr>
          <w:sz w:val="24"/>
          <w:szCs w:val="24"/>
        </w:rPr>
        <w:t>n platziert sind</w:t>
      </w:r>
      <w:r w:rsidR="00BE3156">
        <w:rPr>
          <w:sz w:val="24"/>
          <w:szCs w:val="24"/>
        </w:rPr>
        <w:t xml:space="preserve">, </w:t>
      </w:r>
      <w:r w:rsidR="003B69CD">
        <w:rPr>
          <w:sz w:val="24"/>
          <w:szCs w:val="24"/>
        </w:rPr>
        <w:t xml:space="preserve">verbergen sich zusätzliche Informationen, die für Sie relevant sein können. </w:t>
      </w:r>
      <w:r w:rsidR="003C415C">
        <w:rPr>
          <w:sz w:val="24"/>
          <w:szCs w:val="24"/>
        </w:rPr>
        <w:t>Klicken Sie</w:t>
      </w:r>
      <w:r w:rsidR="00BF29C9">
        <w:rPr>
          <w:sz w:val="24"/>
          <w:szCs w:val="24"/>
        </w:rPr>
        <w:t xml:space="preserve"> </w:t>
      </w:r>
      <w:r w:rsidR="009D6A4B">
        <w:rPr>
          <w:sz w:val="24"/>
          <w:szCs w:val="24"/>
        </w:rPr>
        <w:t xml:space="preserve">im Verlauf der </w:t>
      </w:r>
      <w:r w:rsidR="009356E2">
        <w:rPr>
          <w:sz w:val="24"/>
          <w:szCs w:val="24"/>
        </w:rPr>
        <w:t>Antrag</w:t>
      </w:r>
      <w:r w:rsidR="009D6A4B">
        <w:rPr>
          <w:sz w:val="24"/>
          <w:szCs w:val="24"/>
        </w:rPr>
        <w:t xml:space="preserve">stellung </w:t>
      </w:r>
      <w:r w:rsidR="00BF29C9">
        <w:rPr>
          <w:sz w:val="24"/>
          <w:szCs w:val="24"/>
        </w:rPr>
        <w:t xml:space="preserve">mit </w:t>
      </w:r>
      <w:r w:rsidR="006C6779">
        <w:rPr>
          <w:sz w:val="24"/>
          <w:szCs w:val="24"/>
        </w:rPr>
        <w:t xml:space="preserve">der </w:t>
      </w:r>
      <w:r w:rsidR="00BF29C9">
        <w:rPr>
          <w:sz w:val="24"/>
          <w:szCs w:val="24"/>
        </w:rPr>
        <w:t xml:space="preserve">Maus </w:t>
      </w:r>
      <w:r w:rsidR="00BE71F0">
        <w:rPr>
          <w:sz w:val="24"/>
          <w:szCs w:val="24"/>
        </w:rPr>
        <w:t>d</w:t>
      </w:r>
      <w:r w:rsidR="008732B9">
        <w:rPr>
          <w:sz w:val="24"/>
          <w:szCs w:val="24"/>
        </w:rPr>
        <w:t xml:space="preserve">rauf </w:t>
      </w:r>
      <w:r w:rsidR="00BE71F0">
        <w:rPr>
          <w:sz w:val="24"/>
          <w:szCs w:val="24"/>
        </w:rPr>
        <w:t xml:space="preserve">und </w:t>
      </w:r>
      <w:r w:rsidR="003D3056" w:rsidRPr="003D3056">
        <w:rPr>
          <w:sz w:val="24"/>
          <w:szCs w:val="24"/>
        </w:rPr>
        <w:t>erhalten Sie weitere</w:t>
      </w:r>
      <w:r w:rsidR="00B035DC">
        <w:rPr>
          <w:sz w:val="24"/>
          <w:szCs w:val="24"/>
        </w:rPr>
        <w:t xml:space="preserve"> </w:t>
      </w:r>
      <w:r w:rsidR="003D3056" w:rsidRPr="003D3056">
        <w:rPr>
          <w:sz w:val="24"/>
          <w:szCs w:val="24"/>
        </w:rPr>
        <w:t>Informationen</w:t>
      </w:r>
      <w:r w:rsidR="008732B9">
        <w:rPr>
          <w:sz w:val="24"/>
          <w:szCs w:val="24"/>
        </w:rPr>
        <w:t>.</w:t>
      </w:r>
    </w:p>
    <w:p w14:paraId="44E8AD8C" w14:textId="77777777" w:rsidR="00876840" w:rsidRPr="00490526" w:rsidRDefault="005152A9" w:rsidP="00362E6E">
      <w:pPr>
        <w:rPr>
          <w:sz w:val="24"/>
          <w:szCs w:val="24"/>
        </w:rPr>
      </w:pPr>
      <w:r>
        <w:rPr>
          <w:sz w:val="24"/>
          <w:szCs w:val="24"/>
        </w:rPr>
        <w:t>Die Felder „Ort“ und „Gemeindekennziffer“ befüllen sich automatisch anhand der eingegebenen PLZ.</w:t>
      </w:r>
    </w:p>
    <w:p w14:paraId="2D569E0A" w14:textId="58DC4DED" w:rsidR="00830036" w:rsidRDefault="003250D7" w:rsidP="00830036">
      <w:pPr>
        <w:keepNext/>
        <w:jc w:val="center"/>
      </w:pPr>
      <w:r>
        <w:rPr>
          <w:noProof/>
        </w:rPr>
        <w:lastRenderedPageBreak/>
        <w:drawing>
          <wp:inline distT="0" distB="0" distL="0" distR="0" wp14:anchorId="1C4BAE85" wp14:editId="714792AB">
            <wp:extent cx="5760720" cy="4009390"/>
            <wp:effectExtent l="38100" t="38100" r="87630" b="86360"/>
            <wp:docPr id="784047934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4047934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009390"/>
                    </a:xfrm>
                    <a:prstGeom prst="rect">
                      <a:avLst/>
                    </a:prstGeom>
                    <a:ln w="635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6EF9B8BA" w14:textId="74560AC0" w:rsidR="00654311" w:rsidRPr="009A7360" w:rsidRDefault="00830036" w:rsidP="003C2EF7">
      <w:pPr>
        <w:pStyle w:val="Beschriftung"/>
        <w:jc w:val="center"/>
        <w:rPr>
          <w:color w:val="auto"/>
          <w:sz w:val="16"/>
          <w:szCs w:val="16"/>
        </w:rPr>
      </w:pPr>
      <w:r w:rsidRPr="009A7360">
        <w:rPr>
          <w:color w:val="auto"/>
          <w:sz w:val="16"/>
          <w:szCs w:val="16"/>
        </w:rPr>
        <w:t>Abb</w:t>
      </w:r>
      <w:r w:rsidR="00C564FC" w:rsidRPr="009A7360">
        <w:rPr>
          <w:color w:val="auto"/>
          <w:sz w:val="16"/>
          <w:szCs w:val="16"/>
        </w:rPr>
        <w:t xml:space="preserve">. </w:t>
      </w:r>
      <w:r w:rsidR="00CC5EEE" w:rsidRPr="009A7360">
        <w:rPr>
          <w:color w:val="auto"/>
          <w:sz w:val="16"/>
          <w:szCs w:val="16"/>
        </w:rPr>
        <w:t>5</w:t>
      </w:r>
      <w:r w:rsidRPr="009A7360">
        <w:rPr>
          <w:color w:val="auto"/>
          <w:sz w:val="16"/>
          <w:szCs w:val="16"/>
        </w:rPr>
        <w:t xml:space="preserve">: </w:t>
      </w:r>
      <w:r w:rsidR="00FE6C5F" w:rsidRPr="009A7360">
        <w:rPr>
          <w:color w:val="auto"/>
          <w:sz w:val="16"/>
          <w:szCs w:val="16"/>
        </w:rPr>
        <w:t xml:space="preserve">Bereich </w:t>
      </w:r>
      <w:r w:rsidR="009A7360">
        <w:rPr>
          <w:color w:val="auto"/>
          <w:sz w:val="16"/>
          <w:szCs w:val="16"/>
        </w:rPr>
        <w:t>„Antr</w:t>
      </w:r>
      <w:r w:rsidR="00662B8D">
        <w:rPr>
          <w:color w:val="auto"/>
          <w:sz w:val="16"/>
          <w:szCs w:val="16"/>
        </w:rPr>
        <w:t>a</w:t>
      </w:r>
      <w:r w:rsidR="009A7360">
        <w:rPr>
          <w:color w:val="auto"/>
          <w:sz w:val="16"/>
          <w:szCs w:val="16"/>
        </w:rPr>
        <w:t>gsteller:in</w:t>
      </w:r>
      <w:r w:rsidR="000114DA" w:rsidRPr="009A7360">
        <w:rPr>
          <w:color w:val="auto"/>
          <w:sz w:val="16"/>
          <w:szCs w:val="16"/>
        </w:rPr>
        <w:t>“</w:t>
      </w:r>
    </w:p>
    <w:p w14:paraId="2A8E98FF" w14:textId="77777777" w:rsidR="00DB31B1" w:rsidRPr="008F64D9" w:rsidRDefault="00DB31B1">
      <w:pPr>
        <w:jc w:val="left"/>
      </w:pPr>
    </w:p>
    <w:p w14:paraId="4DCDFDB8" w14:textId="77777777" w:rsidR="00A9398A" w:rsidRDefault="00A9398A" w:rsidP="008F64D9">
      <w:pPr>
        <w:pStyle w:val="berschrift2"/>
        <w:rPr>
          <w:noProof/>
        </w:rPr>
      </w:pPr>
      <w:bookmarkStart w:id="5" w:name="_Toc221187881"/>
      <w:r>
        <w:rPr>
          <w:noProof/>
        </w:rPr>
        <w:t>Vertretungsberechtigte Person</w:t>
      </w:r>
      <w:bookmarkEnd w:id="5"/>
    </w:p>
    <w:p w14:paraId="22AB9046" w14:textId="4A5ED607" w:rsidR="00DE4910" w:rsidRDefault="00205C5B" w:rsidP="00205C5B">
      <w:pPr>
        <w:rPr>
          <w:sz w:val="24"/>
          <w:szCs w:val="24"/>
        </w:rPr>
      </w:pPr>
      <w:r w:rsidRPr="00B148F4">
        <w:rPr>
          <w:sz w:val="24"/>
          <w:szCs w:val="24"/>
        </w:rPr>
        <w:t xml:space="preserve">Bitte tragen Sie hier die Daten </w:t>
      </w:r>
      <w:r>
        <w:rPr>
          <w:sz w:val="24"/>
          <w:szCs w:val="24"/>
        </w:rPr>
        <w:t>der vertretungsberechtigten Person ein</w:t>
      </w:r>
      <w:r w:rsidRPr="00B148F4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="007D42DD">
        <w:rPr>
          <w:sz w:val="24"/>
          <w:szCs w:val="24"/>
        </w:rPr>
        <w:t xml:space="preserve">In forstwirtschaftlichen Zusammenschlüssen ist dies in der Regel der Vorstand oder die Geschäftsführung. </w:t>
      </w:r>
      <w:r w:rsidR="00DE4910">
        <w:rPr>
          <w:sz w:val="24"/>
          <w:szCs w:val="24"/>
        </w:rPr>
        <w:t xml:space="preserve">Nur in Fällen, in denen nicht alle Unterlagen über wald.web übermittelt werden könne, muss ein entsprechender Nachweis über die Vertretungsberechtigung vorgelegt werden. Nutzen Sie dazu auch die Funktion „Dokumentenupload!. </w:t>
      </w:r>
    </w:p>
    <w:p w14:paraId="3901B073" w14:textId="77777777" w:rsidR="00DE4910" w:rsidRDefault="00DE4910" w:rsidP="00205C5B">
      <w:pPr>
        <w:rPr>
          <w:sz w:val="24"/>
          <w:szCs w:val="24"/>
        </w:rPr>
      </w:pPr>
    </w:p>
    <w:p w14:paraId="11AC8D1C" w14:textId="77777777" w:rsidR="00083293" w:rsidRDefault="00F210F0" w:rsidP="00205C5B">
      <w:pPr>
        <w:rPr>
          <w:sz w:val="24"/>
          <w:szCs w:val="24"/>
        </w:rPr>
      </w:pPr>
      <w:r>
        <w:rPr>
          <w:noProof/>
          <w:lang w:eastAsia="de-DE"/>
        </w:rPr>
        <w:drawing>
          <wp:inline distT="0" distB="0" distL="0" distR="0" wp14:anchorId="157A6757" wp14:editId="13DB362C">
            <wp:extent cx="5760720" cy="1960245"/>
            <wp:effectExtent l="38100" t="38100" r="87630" b="97155"/>
            <wp:docPr id="1088316633" name="Grafik 1" descr="Ein Bild, das Text, Reihe, Zahl, Screenshot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8316633" name="Grafik 1" descr="Ein Bild, das Text, Reihe, Zahl, Screenshot enthält.&#10;&#10;Automatisch generierte Beschreibung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960245"/>
                    </a:xfrm>
                    <a:prstGeom prst="rect">
                      <a:avLst/>
                    </a:prstGeom>
                    <a:ln w="635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23AE1968" w14:textId="77777777" w:rsidR="00C64E78" w:rsidRPr="009A7360" w:rsidRDefault="00C64E78" w:rsidP="009A7360">
      <w:pPr>
        <w:pStyle w:val="Beschriftung"/>
        <w:jc w:val="center"/>
        <w:rPr>
          <w:color w:val="auto"/>
          <w:sz w:val="16"/>
          <w:szCs w:val="16"/>
        </w:rPr>
      </w:pPr>
      <w:r w:rsidRPr="009A7360">
        <w:rPr>
          <w:color w:val="auto"/>
          <w:sz w:val="16"/>
          <w:szCs w:val="16"/>
        </w:rPr>
        <w:lastRenderedPageBreak/>
        <w:t>Abb. 6: Bereich „Vertretungsberechtigte Person“</w:t>
      </w:r>
    </w:p>
    <w:p w14:paraId="69116107" w14:textId="77777777" w:rsidR="00205C5B" w:rsidRPr="00205C5B" w:rsidRDefault="00205C5B" w:rsidP="00205C5B"/>
    <w:p w14:paraId="60BA24D8" w14:textId="092D30F4" w:rsidR="0010711A" w:rsidRDefault="00CE0B0C" w:rsidP="008F64D9">
      <w:pPr>
        <w:pStyle w:val="berschrift2"/>
      </w:pPr>
      <w:bookmarkStart w:id="6" w:name="_Toc221187883"/>
      <w:r>
        <w:t>Angaben zur Maßnahme/ zum Vorhaben</w:t>
      </w:r>
      <w:bookmarkEnd w:id="6"/>
    </w:p>
    <w:p w14:paraId="60245C57" w14:textId="3947A2A4" w:rsidR="000D402A" w:rsidRDefault="00915DEC" w:rsidP="00414C43">
      <w:pPr>
        <w:rPr>
          <w:sz w:val="24"/>
          <w:szCs w:val="24"/>
        </w:rPr>
      </w:pPr>
      <w:r>
        <w:rPr>
          <w:sz w:val="24"/>
          <w:szCs w:val="24"/>
        </w:rPr>
        <w:t>Tragen Sie i</w:t>
      </w:r>
      <w:r w:rsidR="00182C9B">
        <w:rPr>
          <w:sz w:val="24"/>
          <w:szCs w:val="24"/>
        </w:rPr>
        <w:t>n</w:t>
      </w:r>
      <w:r>
        <w:rPr>
          <w:sz w:val="24"/>
          <w:szCs w:val="24"/>
        </w:rPr>
        <w:t xml:space="preserve"> </w:t>
      </w:r>
      <w:r w:rsidR="000C70BD">
        <w:rPr>
          <w:sz w:val="24"/>
          <w:szCs w:val="24"/>
        </w:rPr>
        <w:t>Bereich</w:t>
      </w:r>
      <w:r w:rsidR="00E640CA" w:rsidRPr="00FF2D02">
        <w:rPr>
          <w:sz w:val="24"/>
          <w:szCs w:val="24"/>
        </w:rPr>
        <w:t xml:space="preserve"> „</w:t>
      </w:r>
      <w:r w:rsidR="00BD5F82">
        <w:rPr>
          <w:sz w:val="24"/>
          <w:szCs w:val="24"/>
        </w:rPr>
        <w:t xml:space="preserve">Angaben </w:t>
      </w:r>
      <w:r w:rsidR="00E640CA" w:rsidRPr="00FF2D02">
        <w:rPr>
          <w:sz w:val="24"/>
          <w:szCs w:val="24"/>
        </w:rPr>
        <w:t>Maßnahme</w:t>
      </w:r>
      <w:r w:rsidR="00BD5F82">
        <w:rPr>
          <w:sz w:val="24"/>
          <w:szCs w:val="24"/>
        </w:rPr>
        <w:t>/ zum Vorhaben</w:t>
      </w:r>
      <w:r w:rsidR="00E640CA" w:rsidRPr="00FF2D02">
        <w:rPr>
          <w:sz w:val="24"/>
          <w:szCs w:val="24"/>
        </w:rPr>
        <w:t>“</w:t>
      </w:r>
      <w:r w:rsidR="000C70BD">
        <w:rPr>
          <w:sz w:val="24"/>
          <w:szCs w:val="24"/>
        </w:rPr>
        <w:t xml:space="preserve"> </w:t>
      </w:r>
      <w:r w:rsidR="000D50B0">
        <w:rPr>
          <w:sz w:val="24"/>
          <w:szCs w:val="24"/>
        </w:rPr>
        <w:t xml:space="preserve">vollständige </w:t>
      </w:r>
      <w:r w:rsidR="000C70BD">
        <w:rPr>
          <w:sz w:val="24"/>
          <w:szCs w:val="24"/>
        </w:rPr>
        <w:t xml:space="preserve">Informationen zu Ihrer geplanten Maßnahme </w:t>
      </w:r>
      <w:r w:rsidR="000D402A">
        <w:rPr>
          <w:sz w:val="24"/>
          <w:szCs w:val="24"/>
        </w:rPr>
        <w:t xml:space="preserve">ein, für </w:t>
      </w:r>
      <w:r w:rsidR="005F3092">
        <w:rPr>
          <w:sz w:val="24"/>
          <w:szCs w:val="24"/>
        </w:rPr>
        <w:t>die Sie die Förderung beantragen</w:t>
      </w:r>
      <w:r w:rsidR="000D402A">
        <w:rPr>
          <w:sz w:val="24"/>
          <w:szCs w:val="24"/>
        </w:rPr>
        <w:t xml:space="preserve">. </w:t>
      </w:r>
      <w:r w:rsidR="007D3E2A">
        <w:rPr>
          <w:sz w:val="24"/>
          <w:szCs w:val="24"/>
        </w:rPr>
        <w:t xml:space="preserve">Im Feld „Bezeichnung der Maßnahme“ können Sie </w:t>
      </w:r>
      <w:r w:rsidR="00DE4910">
        <w:rPr>
          <w:sz w:val="24"/>
          <w:szCs w:val="24"/>
        </w:rPr>
        <w:t>das Auswahlfeld zum Förderbereich v</w:t>
      </w:r>
      <w:r w:rsidR="002330F7">
        <w:rPr>
          <w:sz w:val="24"/>
          <w:szCs w:val="24"/>
        </w:rPr>
        <w:t xml:space="preserve">erwenden. </w:t>
      </w:r>
    </w:p>
    <w:p w14:paraId="1E28CB58" w14:textId="4A9BC400" w:rsidR="009515A0" w:rsidRDefault="00DA4BFE" w:rsidP="00414C43">
      <w:pPr>
        <w:rPr>
          <w:sz w:val="24"/>
          <w:szCs w:val="24"/>
        </w:rPr>
      </w:pPr>
      <w:r w:rsidRPr="00DA4BFE">
        <w:rPr>
          <w:sz w:val="24"/>
          <w:szCs w:val="24"/>
        </w:rPr>
        <w:t>Durchführungszeitraum geben Sie den Zeitraum ein, in dem Sie die Maßnahme durchführen wollen</w:t>
      </w:r>
      <w:r>
        <w:rPr>
          <w:sz w:val="24"/>
          <w:szCs w:val="24"/>
        </w:rPr>
        <w:t>.</w:t>
      </w:r>
    </w:p>
    <w:p w14:paraId="6DF768B1" w14:textId="06A54A0F" w:rsidR="004D03AC" w:rsidRDefault="004D03AC" w:rsidP="00414C43">
      <w:pPr>
        <w:rPr>
          <w:sz w:val="24"/>
          <w:szCs w:val="24"/>
        </w:rPr>
      </w:pPr>
      <w:r>
        <w:rPr>
          <w:sz w:val="24"/>
          <w:szCs w:val="24"/>
        </w:rPr>
        <w:t>Alle Fragen zu Ihrer Maßnahme</w:t>
      </w:r>
      <w:r w:rsidR="00A95068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sind verpflichtende Angaben. </w:t>
      </w:r>
    </w:p>
    <w:p w14:paraId="0E16CAAA" w14:textId="2C0D04AA" w:rsidR="00B80B3D" w:rsidRDefault="00B80B3D" w:rsidP="00414C43">
      <w:pPr>
        <w:rPr>
          <w:sz w:val="24"/>
          <w:szCs w:val="24"/>
        </w:rPr>
      </w:pPr>
      <w:r w:rsidRPr="00B80B3D">
        <w:rPr>
          <w:noProof/>
          <w:sz w:val="24"/>
          <w:szCs w:val="24"/>
        </w:rPr>
        <w:drawing>
          <wp:inline distT="0" distB="0" distL="0" distR="0" wp14:anchorId="0A78C0DB" wp14:editId="08521A67">
            <wp:extent cx="5760720" cy="1950085"/>
            <wp:effectExtent l="0" t="0" r="0" b="0"/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950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74F628" w14:textId="2CFF2828" w:rsidR="008A6C7E" w:rsidRPr="0061163E" w:rsidRDefault="002B174A" w:rsidP="00D908C4">
      <w:pPr>
        <w:pStyle w:val="Beschriftung"/>
        <w:jc w:val="center"/>
        <w:rPr>
          <w:color w:val="auto"/>
          <w:sz w:val="16"/>
          <w:szCs w:val="16"/>
        </w:rPr>
      </w:pPr>
      <w:r w:rsidRPr="0061163E">
        <w:rPr>
          <w:color w:val="auto"/>
          <w:sz w:val="16"/>
          <w:szCs w:val="16"/>
        </w:rPr>
        <w:t>Bereich</w:t>
      </w:r>
      <w:r w:rsidR="00D908C4" w:rsidRPr="0061163E">
        <w:rPr>
          <w:color w:val="auto"/>
          <w:sz w:val="16"/>
          <w:szCs w:val="16"/>
        </w:rPr>
        <w:t xml:space="preserve"> </w:t>
      </w:r>
      <w:r w:rsidR="000114DA" w:rsidRPr="0061163E">
        <w:rPr>
          <w:color w:val="auto"/>
          <w:sz w:val="16"/>
          <w:szCs w:val="16"/>
        </w:rPr>
        <w:t>„</w:t>
      </w:r>
      <w:r w:rsidR="00D908C4" w:rsidRPr="0061163E">
        <w:rPr>
          <w:color w:val="auto"/>
          <w:sz w:val="16"/>
          <w:szCs w:val="16"/>
        </w:rPr>
        <w:t>Maßnahmenangaben</w:t>
      </w:r>
      <w:r w:rsidR="000114DA" w:rsidRPr="0061163E">
        <w:rPr>
          <w:color w:val="auto"/>
          <w:sz w:val="16"/>
          <w:szCs w:val="16"/>
        </w:rPr>
        <w:t>“</w:t>
      </w:r>
    </w:p>
    <w:p w14:paraId="0D145CF6" w14:textId="77777777" w:rsidR="00A56E7E" w:rsidRDefault="00A56E7E">
      <w:pPr>
        <w:jc w:val="left"/>
        <w:rPr>
          <w:sz w:val="24"/>
          <w:szCs w:val="24"/>
        </w:rPr>
      </w:pPr>
    </w:p>
    <w:p w14:paraId="613F0994" w14:textId="77777777" w:rsidR="00D26C6C" w:rsidRDefault="00A25420" w:rsidP="008F64D9">
      <w:pPr>
        <w:pStyle w:val="berschrift2"/>
      </w:pPr>
      <w:bookmarkStart w:id="7" w:name="_Toc221187884"/>
      <w:r>
        <w:t>Finanzierungsplan</w:t>
      </w:r>
      <w:bookmarkEnd w:id="7"/>
    </w:p>
    <w:p w14:paraId="7BAC9966" w14:textId="3A698BA6" w:rsidR="00552981" w:rsidRDefault="00D6014C" w:rsidP="00F5034A">
      <w:pPr>
        <w:rPr>
          <w:sz w:val="24"/>
          <w:szCs w:val="24"/>
        </w:rPr>
      </w:pPr>
      <w:r>
        <w:rPr>
          <w:sz w:val="24"/>
          <w:szCs w:val="24"/>
        </w:rPr>
        <w:t>Der</w:t>
      </w:r>
      <w:r w:rsidR="00756AD4" w:rsidRPr="006E6C91">
        <w:rPr>
          <w:sz w:val="24"/>
          <w:szCs w:val="24"/>
        </w:rPr>
        <w:t xml:space="preserve"> </w:t>
      </w:r>
      <w:r>
        <w:rPr>
          <w:sz w:val="24"/>
          <w:szCs w:val="24"/>
        </w:rPr>
        <w:t>Finanzierungsplan</w:t>
      </w:r>
      <w:r w:rsidR="00821F0C">
        <w:rPr>
          <w:sz w:val="24"/>
          <w:szCs w:val="24"/>
        </w:rPr>
        <w:t xml:space="preserve"> </w:t>
      </w:r>
      <w:r w:rsidR="00552981">
        <w:rPr>
          <w:sz w:val="24"/>
          <w:szCs w:val="24"/>
        </w:rPr>
        <w:t xml:space="preserve">besteht aus </w:t>
      </w:r>
      <w:r w:rsidR="0070566E">
        <w:rPr>
          <w:sz w:val="24"/>
          <w:szCs w:val="24"/>
        </w:rPr>
        <w:t>eine</w:t>
      </w:r>
      <w:r w:rsidR="006C6DE8">
        <w:rPr>
          <w:sz w:val="24"/>
          <w:szCs w:val="24"/>
        </w:rPr>
        <w:t>r</w:t>
      </w:r>
      <w:r w:rsidR="0070566E">
        <w:rPr>
          <w:sz w:val="24"/>
          <w:szCs w:val="24"/>
        </w:rPr>
        <w:t xml:space="preserve"> </w:t>
      </w:r>
      <w:r w:rsidR="00327276">
        <w:rPr>
          <w:sz w:val="24"/>
          <w:szCs w:val="24"/>
        </w:rPr>
        <w:t xml:space="preserve">Zeile, in der die automatische </w:t>
      </w:r>
      <w:r w:rsidR="00504831">
        <w:rPr>
          <w:sz w:val="24"/>
          <w:szCs w:val="24"/>
        </w:rPr>
        <w:t>Aufteilung des Zuwendungsbetrages auf die verschiedenen Jahre</w:t>
      </w:r>
      <w:r w:rsidR="00327276">
        <w:rPr>
          <w:sz w:val="24"/>
          <w:szCs w:val="24"/>
        </w:rPr>
        <w:t xml:space="preserve"> erfolgt</w:t>
      </w:r>
      <w:r w:rsidR="006C6DE8">
        <w:rPr>
          <w:sz w:val="24"/>
          <w:szCs w:val="24"/>
        </w:rPr>
        <w:t>.</w:t>
      </w:r>
      <w:r w:rsidR="00327276">
        <w:rPr>
          <w:sz w:val="24"/>
          <w:szCs w:val="24"/>
        </w:rPr>
        <w:t xml:space="preserve"> Maßgebend ist hier der als Durchführungszeitraum festgelegte Zeitraum. Beginnt Ihre Maßnahme erst Mitte des Jahres, so wird für das erste Jahr auch nur die Hälfte des Zuwendungsbetrages berücksichtigt.</w:t>
      </w:r>
      <w:r w:rsidR="006C6DE8">
        <w:rPr>
          <w:sz w:val="24"/>
          <w:szCs w:val="24"/>
        </w:rPr>
        <w:t xml:space="preserve"> </w:t>
      </w:r>
    </w:p>
    <w:p w14:paraId="7E1F3851" w14:textId="6EDAB902" w:rsidR="00935CD3" w:rsidRDefault="00935CD3" w:rsidP="00F5034A">
      <w:pPr>
        <w:rPr>
          <w:sz w:val="24"/>
          <w:szCs w:val="24"/>
        </w:rPr>
      </w:pPr>
    </w:p>
    <w:p w14:paraId="0910F073" w14:textId="57F8739E" w:rsidR="0070566E" w:rsidRDefault="00327276" w:rsidP="00F5034A">
      <w:pPr>
        <w:rPr>
          <w:sz w:val="24"/>
          <w:szCs w:val="24"/>
        </w:rPr>
      </w:pPr>
      <w:r w:rsidRPr="00327276">
        <w:rPr>
          <w:noProof/>
          <w:sz w:val="24"/>
          <w:szCs w:val="24"/>
        </w:rPr>
        <w:drawing>
          <wp:inline distT="0" distB="0" distL="0" distR="0" wp14:anchorId="0F60736F" wp14:editId="6F370378">
            <wp:extent cx="5760720" cy="1571625"/>
            <wp:effectExtent l="0" t="0" r="0" b="9525"/>
            <wp:docPr id="11" name="Grafi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571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7851D5" w14:textId="02098902" w:rsidR="00B80B3D" w:rsidRDefault="00B80B3D" w:rsidP="00F5034A">
      <w:pPr>
        <w:rPr>
          <w:sz w:val="24"/>
          <w:szCs w:val="24"/>
        </w:rPr>
      </w:pPr>
      <w:r w:rsidRPr="00B80B3D">
        <w:rPr>
          <w:noProof/>
          <w:sz w:val="24"/>
          <w:szCs w:val="24"/>
        </w:rPr>
        <w:drawing>
          <wp:inline distT="0" distB="0" distL="0" distR="0" wp14:anchorId="42D9BACA" wp14:editId="1812464C">
            <wp:extent cx="5760720" cy="449580"/>
            <wp:effectExtent l="0" t="0" r="0" b="762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49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5821A2" w14:textId="770E2886" w:rsidR="00710C3E" w:rsidRPr="0061163E" w:rsidRDefault="00710C3E" w:rsidP="00710C3E">
      <w:pPr>
        <w:pStyle w:val="Beschriftung"/>
        <w:jc w:val="center"/>
        <w:rPr>
          <w:color w:val="auto"/>
          <w:sz w:val="16"/>
          <w:szCs w:val="16"/>
        </w:rPr>
      </w:pPr>
      <w:r w:rsidRPr="0061163E">
        <w:rPr>
          <w:color w:val="auto"/>
          <w:sz w:val="16"/>
          <w:szCs w:val="16"/>
        </w:rPr>
        <w:lastRenderedPageBreak/>
        <w:t>Bereich „</w:t>
      </w:r>
      <w:r w:rsidR="00327276">
        <w:rPr>
          <w:color w:val="auto"/>
          <w:sz w:val="16"/>
          <w:szCs w:val="16"/>
        </w:rPr>
        <w:t>Finanzierungsplan – beantragte Zuwendung</w:t>
      </w:r>
      <w:r w:rsidRPr="0061163E">
        <w:rPr>
          <w:color w:val="auto"/>
          <w:sz w:val="16"/>
          <w:szCs w:val="16"/>
        </w:rPr>
        <w:t>“</w:t>
      </w:r>
    </w:p>
    <w:p w14:paraId="05508092" w14:textId="6557855D" w:rsidR="00710C3E" w:rsidRDefault="00710C3E" w:rsidP="00F5034A">
      <w:pPr>
        <w:rPr>
          <w:sz w:val="24"/>
          <w:szCs w:val="24"/>
        </w:rPr>
      </w:pPr>
    </w:p>
    <w:p w14:paraId="0B3F55C3" w14:textId="7301CD9E" w:rsidR="00BB1315" w:rsidRDefault="00BB1315" w:rsidP="00BB26BB">
      <w:pPr>
        <w:rPr>
          <w:sz w:val="24"/>
          <w:szCs w:val="24"/>
        </w:rPr>
      </w:pPr>
    </w:p>
    <w:p w14:paraId="004DD780" w14:textId="77777777" w:rsidR="00A41575" w:rsidRDefault="00A41575" w:rsidP="00A41575">
      <w:pPr>
        <w:pStyle w:val="berschrift2"/>
      </w:pPr>
      <w:bookmarkStart w:id="8" w:name="_Toc221187885"/>
      <w:r>
        <w:t>Erklärungen</w:t>
      </w:r>
      <w:bookmarkEnd w:id="8"/>
    </w:p>
    <w:p w14:paraId="4550ECCB" w14:textId="0C35F684" w:rsidR="00555168" w:rsidRDefault="006C6DE8" w:rsidP="00555168">
      <w:pPr>
        <w:rPr>
          <w:sz w:val="24"/>
          <w:szCs w:val="24"/>
        </w:rPr>
      </w:pPr>
      <w:r>
        <w:rPr>
          <w:sz w:val="24"/>
          <w:szCs w:val="24"/>
        </w:rPr>
        <w:t>I</w:t>
      </w:r>
      <w:r w:rsidR="00072132">
        <w:rPr>
          <w:sz w:val="24"/>
          <w:szCs w:val="24"/>
        </w:rPr>
        <w:t xml:space="preserve">n diesem Bereich </w:t>
      </w:r>
      <w:r>
        <w:rPr>
          <w:sz w:val="24"/>
          <w:szCs w:val="24"/>
        </w:rPr>
        <w:t xml:space="preserve">erklären Sie, dass Sie sich mit den </w:t>
      </w:r>
      <w:r w:rsidR="00072132">
        <w:rPr>
          <w:sz w:val="24"/>
          <w:szCs w:val="24"/>
        </w:rPr>
        <w:t xml:space="preserve">im Antrag </w:t>
      </w:r>
      <w:r>
        <w:rPr>
          <w:sz w:val="24"/>
          <w:szCs w:val="24"/>
        </w:rPr>
        <w:t>unter Hinweisen aufgeführten Erklärungen und Verpflichtungen</w:t>
      </w:r>
      <w:r w:rsidR="00072132">
        <w:rPr>
          <w:sz w:val="24"/>
          <w:szCs w:val="24"/>
        </w:rPr>
        <w:t xml:space="preserve"> vertraut gemacht haben. </w:t>
      </w:r>
      <w:r w:rsidR="0081514B">
        <w:rPr>
          <w:sz w:val="24"/>
          <w:szCs w:val="24"/>
        </w:rPr>
        <w:t>B</w:t>
      </w:r>
      <w:r w:rsidR="001C3858">
        <w:rPr>
          <w:sz w:val="24"/>
          <w:szCs w:val="24"/>
        </w:rPr>
        <w:t xml:space="preserve">estätigen </w:t>
      </w:r>
      <w:r w:rsidR="0094213B">
        <w:rPr>
          <w:sz w:val="24"/>
          <w:szCs w:val="24"/>
        </w:rPr>
        <w:t xml:space="preserve">Sie mittels </w:t>
      </w:r>
      <w:r w:rsidR="00624843">
        <w:rPr>
          <w:sz w:val="24"/>
          <w:szCs w:val="24"/>
        </w:rPr>
        <w:t xml:space="preserve">einer </w:t>
      </w:r>
      <w:r w:rsidR="0094213B">
        <w:rPr>
          <w:sz w:val="24"/>
          <w:szCs w:val="24"/>
        </w:rPr>
        <w:t xml:space="preserve">Checkbox </w:t>
      </w:r>
      <w:r w:rsidR="006E087F">
        <w:rPr>
          <w:sz w:val="24"/>
          <w:szCs w:val="24"/>
        </w:rPr>
        <w:t>die auf Sie zutreffende</w:t>
      </w:r>
      <w:r w:rsidR="00F45924">
        <w:rPr>
          <w:sz w:val="24"/>
          <w:szCs w:val="24"/>
        </w:rPr>
        <w:t>n</w:t>
      </w:r>
      <w:r w:rsidR="0094213B">
        <w:rPr>
          <w:sz w:val="24"/>
          <w:szCs w:val="24"/>
        </w:rPr>
        <w:t xml:space="preserve"> </w:t>
      </w:r>
      <w:r w:rsidR="00E07260">
        <w:rPr>
          <w:sz w:val="24"/>
          <w:szCs w:val="24"/>
        </w:rPr>
        <w:t xml:space="preserve">Informationen. </w:t>
      </w:r>
      <w:r w:rsidR="009D44E6">
        <w:rPr>
          <w:sz w:val="24"/>
          <w:szCs w:val="24"/>
        </w:rPr>
        <w:t xml:space="preserve">Beachten Sie, dass es </w:t>
      </w:r>
      <w:r w:rsidR="00E76EC6">
        <w:rPr>
          <w:sz w:val="24"/>
          <w:szCs w:val="24"/>
        </w:rPr>
        <w:t xml:space="preserve">sich </w:t>
      </w:r>
      <w:r w:rsidR="009D44E6">
        <w:rPr>
          <w:sz w:val="24"/>
          <w:szCs w:val="24"/>
        </w:rPr>
        <w:t>hier um verpflichtende Angaben handelt.</w:t>
      </w:r>
    </w:p>
    <w:p w14:paraId="25DBAFBF" w14:textId="612A93F2" w:rsidR="00B80B3D" w:rsidRDefault="00B80B3D" w:rsidP="0094213B">
      <w:pPr>
        <w:rPr>
          <w:noProof/>
          <w:sz w:val="24"/>
          <w:szCs w:val="24"/>
        </w:rPr>
      </w:pPr>
      <w:r w:rsidRPr="00B80B3D">
        <w:rPr>
          <w:noProof/>
          <w:sz w:val="24"/>
          <w:szCs w:val="24"/>
        </w:rPr>
        <w:drawing>
          <wp:inline distT="0" distB="0" distL="0" distR="0" wp14:anchorId="397A9CA8" wp14:editId="2BD0B5FA">
            <wp:extent cx="5760720" cy="2627630"/>
            <wp:effectExtent l="0" t="0" r="0" b="1270"/>
            <wp:docPr id="5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627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4C752B" w14:textId="5C7D0224" w:rsidR="00037524" w:rsidRPr="0061163E" w:rsidRDefault="001673CB" w:rsidP="001C3858">
      <w:pPr>
        <w:pStyle w:val="Beschriftung"/>
        <w:jc w:val="center"/>
        <w:rPr>
          <w:color w:val="auto"/>
          <w:sz w:val="16"/>
          <w:szCs w:val="16"/>
        </w:rPr>
      </w:pPr>
      <w:r w:rsidRPr="0061163E">
        <w:rPr>
          <w:color w:val="auto"/>
          <w:sz w:val="16"/>
          <w:szCs w:val="16"/>
        </w:rPr>
        <w:t>Bereich</w:t>
      </w:r>
      <w:r w:rsidR="00AE7B70" w:rsidRPr="0061163E">
        <w:rPr>
          <w:color w:val="auto"/>
          <w:sz w:val="16"/>
          <w:szCs w:val="16"/>
        </w:rPr>
        <w:t xml:space="preserve"> </w:t>
      </w:r>
      <w:r w:rsidR="00632545" w:rsidRPr="0061163E">
        <w:rPr>
          <w:color w:val="auto"/>
          <w:sz w:val="16"/>
          <w:szCs w:val="16"/>
        </w:rPr>
        <w:t>„</w:t>
      </w:r>
      <w:r w:rsidR="008B6459" w:rsidRPr="0061163E">
        <w:rPr>
          <w:color w:val="auto"/>
          <w:sz w:val="16"/>
          <w:szCs w:val="16"/>
        </w:rPr>
        <w:t>Erklärungen</w:t>
      </w:r>
      <w:r w:rsidR="00632545" w:rsidRPr="0061163E">
        <w:rPr>
          <w:color w:val="auto"/>
          <w:sz w:val="16"/>
          <w:szCs w:val="16"/>
        </w:rPr>
        <w:t>“</w:t>
      </w:r>
    </w:p>
    <w:p w14:paraId="7695201A" w14:textId="34B262E8" w:rsidR="006E6063" w:rsidRDefault="009960A9" w:rsidP="008F64D9">
      <w:pPr>
        <w:pStyle w:val="berschrift2"/>
      </w:pPr>
      <w:bookmarkStart w:id="9" w:name="_Toc221187886"/>
      <w:r>
        <w:t>Dokumentenupload</w:t>
      </w:r>
      <w:bookmarkEnd w:id="9"/>
    </w:p>
    <w:p w14:paraId="51FD7397" w14:textId="504430BA" w:rsidR="00291455" w:rsidRDefault="006E6063" w:rsidP="00362E6E">
      <w:pPr>
        <w:rPr>
          <w:sz w:val="24"/>
          <w:szCs w:val="24"/>
        </w:rPr>
      </w:pPr>
      <w:r w:rsidRPr="00722470">
        <w:rPr>
          <w:sz w:val="24"/>
          <w:szCs w:val="24"/>
        </w:rPr>
        <w:t xml:space="preserve">Im </w:t>
      </w:r>
      <w:r w:rsidR="00A373BB">
        <w:rPr>
          <w:sz w:val="24"/>
          <w:szCs w:val="24"/>
        </w:rPr>
        <w:t>Bereich</w:t>
      </w:r>
      <w:r w:rsidRPr="00722470">
        <w:rPr>
          <w:sz w:val="24"/>
          <w:szCs w:val="24"/>
        </w:rPr>
        <w:t xml:space="preserve"> „Dokumentenupload“ können </w:t>
      </w:r>
      <w:r w:rsidR="00722470" w:rsidRPr="00722470">
        <w:rPr>
          <w:sz w:val="24"/>
          <w:szCs w:val="24"/>
        </w:rPr>
        <w:t xml:space="preserve">Sie </w:t>
      </w:r>
      <w:r w:rsidR="002023B2">
        <w:rPr>
          <w:sz w:val="24"/>
          <w:szCs w:val="24"/>
        </w:rPr>
        <w:t xml:space="preserve">diverse Dateien </w:t>
      </w:r>
      <w:r w:rsidR="002023B2" w:rsidRPr="005414F6">
        <w:rPr>
          <w:sz w:val="24"/>
          <w:szCs w:val="24"/>
        </w:rPr>
        <w:t>(</w:t>
      </w:r>
      <w:r w:rsidR="007F133A" w:rsidRPr="005414F6">
        <w:rPr>
          <w:sz w:val="24"/>
          <w:szCs w:val="24"/>
        </w:rPr>
        <w:t>PDF, JPG,</w:t>
      </w:r>
      <w:r w:rsidR="00935CD3">
        <w:rPr>
          <w:sz w:val="24"/>
          <w:szCs w:val="24"/>
        </w:rPr>
        <w:t xml:space="preserve"> </w:t>
      </w:r>
      <w:r w:rsidR="005414F6" w:rsidRPr="005414F6">
        <w:rPr>
          <w:sz w:val="24"/>
          <w:szCs w:val="24"/>
        </w:rPr>
        <w:t>Excel</w:t>
      </w:r>
      <w:r w:rsidR="002023B2" w:rsidRPr="005414F6">
        <w:rPr>
          <w:sz w:val="24"/>
          <w:szCs w:val="24"/>
        </w:rPr>
        <w:t>)</w:t>
      </w:r>
      <w:r w:rsidR="002023B2">
        <w:rPr>
          <w:sz w:val="24"/>
          <w:szCs w:val="24"/>
        </w:rPr>
        <w:t xml:space="preserve"> hochladen, die </w:t>
      </w:r>
      <w:r w:rsidR="00E20775">
        <w:rPr>
          <w:sz w:val="24"/>
          <w:szCs w:val="24"/>
        </w:rPr>
        <w:t>zusätzlich zu</w:t>
      </w:r>
      <w:r w:rsidR="002023B2">
        <w:rPr>
          <w:sz w:val="24"/>
          <w:szCs w:val="24"/>
        </w:rPr>
        <w:t xml:space="preserve"> Ihrem Antrag erforderlich sind. </w:t>
      </w:r>
      <w:r w:rsidR="004E5E96">
        <w:rPr>
          <w:sz w:val="24"/>
          <w:szCs w:val="24"/>
        </w:rPr>
        <w:t xml:space="preserve">Die Liste der erforderlichen Unterlagen </w:t>
      </w:r>
      <w:r w:rsidR="00525F43">
        <w:rPr>
          <w:sz w:val="24"/>
          <w:szCs w:val="24"/>
        </w:rPr>
        <w:t xml:space="preserve">(s. </w:t>
      </w:r>
      <w:r w:rsidR="000C2DE1">
        <w:rPr>
          <w:sz w:val="24"/>
          <w:szCs w:val="24"/>
        </w:rPr>
        <w:t>Abbildung 1</w:t>
      </w:r>
      <w:r w:rsidR="00327276">
        <w:rPr>
          <w:sz w:val="24"/>
          <w:szCs w:val="24"/>
        </w:rPr>
        <w:t>1</w:t>
      </w:r>
      <w:r w:rsidR="00525F43">
        <w:rPr>
          <w:sz w:val="24"/>
          <w:szCs w:val="24"/>
        </w:rPr>
        <w:t>)</w:t>
      </w:r>
      <w:r w:rsidR="00073E3B">
        <w:rPr>
          <w:sz w:val="24"/>
          <w:szCs w:val="24"/>
        </w:rPr>
        <w:t xml:space="preserve"> dient für Sie als Erinnerung</w:t>
      </w:r>
      <w:r w:rsidR="00D205C8">
        <w:rPr>
          <w:sz w:val="24"/>
          <w:szCs w:val="24"/>
        </w:rPr>
        <w:t xml:space="preserve"> und deckt die verpflichtend vorzulegenden Unterlagen ab</w:t>
      </w:r>
      <w:r w:rsidR="00073E3B">
        <w:rPr>
          <w:sz w:val="24"/>
          <w:szCs w:val="24"/>
        </w:rPr>
        <w:t xml:space="preserve">. Laden Sie Ihre Unterlagen hoch und bestätigen Sie </w:t>
      </w:r>
      <w:r w:rsidR="00E2488E">
        <w:rPr>
          <w:sz w:val="24"/>
          <w:szCs w:val="24"/>
        </w:rPr>
        <w:t xml:space="preserve">mittels einer Checkbox das Dokument, das Sie hochgeladen haben. </w:t>
      </w:r>
    </w:p>
    <w:p w14:paraId="268FC686" w14:textId="77777777" w:rsidR="00CF2B91" w:rsidRDefault="00CF2B91" w:rsidP="00CF2B91">
      <w:pPr>
        <w:rPr>
          <w:sz w:val="24"/>
          <w:szCs w:val="24"/>
        </w:rPr>
      </w:pPr>
      <w:r>
        <w:rPr>
          <w:sz w:val="24"/>
          <w:szCs w:val="24"/>
        </w:rPr>
        <w:t>Geben Sie dem hochgeladenen Dokument einen Titel, indem Sie auf den Bereich „Dateibeschreibung“ klicken.</w:t>
      </w:r>
    </w:p>
    <w:p w14:paraId="630E30C0" w14:textId="77777777" w:rsidR="00CF2B91" w:rsidRDefault="00CF2B91" w:rsidP="00362E6E">
      <w:pPr>
        <w:rPr>
          <w:sz w:val="24"/>
          <w:szCs w:val="24"/>
        </w:rPr>
      </w:pPr>
    </w:p>
    <w:p w14:paraId="69ADB3D7" w14:textId="32B6ED93" w:rsidR="00B80B3D" w:rsidRDefault="00B80B3D" w:rsidP="00362E6E">
      <w:pPr>
        <w:rPr>
          <w:sz w:val="24"/>
          <w:szCs w:val="24"/>
        </w:rPr>
      </w:pPr>
      <w:r w:rsidRPr="00B80B3D">
        <w:rPr>
          <w:noProof/>
          <w:sz w:val="24"/>
          <w:szCs w:val="24"/>
        </w:rPr>
        <w:lastRenderedPageBreak/>
        <w:drawing>
          <wp:inline distT="0" distB="0" distL="0" distR="0" wp14:anchorId="2EC4F812" wp14:editId="474966AC">
            <wp:extent cx="5760720" cy="7955280"/>
            <wp:effectExtent l="0" t="0" r="0" b="7620"/>
            <wp:docPr id="13" name="Grafi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763827" cy="79595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241A4E" w14:textId="7B8FAC95" w:rsidR="0061163E" w:rsidRPr="0061163E" w:rsidRDefault="0061163E" w:rsidP="0061163E">
      <w:pPr>
        <w:pStyle w:val="Beschriftung"/>
        <w:jc w:val="center"/>
        <w:rPr>
          <w:color w:val="auto"/>
          <w:sz w:val="16"/>
          <w:szCs w:val="16"/>
        </w:rPr>
      </w:pPr>
      <w:r w:rsidRPr="0061163E">
        <w:rPr>
          <w:color w:val="auto"/>
          <w:sz w:val="16"/>
          <w:szCs w:val="16"/>
        </w:rPr>
        <w:t>Abb. 1</w:t>
      </w:r>
      <w:r w:rsidR="00327276">
        <w:rPr>
          <w:color w:val="auto"/>
          <w:sz w:val="16"/>
          <w:szCs w:val="16"/>
        </w:rPr>
        <w:t>1</w:t>
      </w:r>
      <w:r w:rsidRPr="0061163E">
        <w:rPr>
          <w:color w:val="auto"/>
          <w:sz w:val="16"/>
          <w:szCs w:val="16"/>
        </w:rPr>
        <w:t xml:space="preserve">: </w:t>
      </w:r>
      <w:r w:rsidR="006A3EE2">
        <w:rPr>
          <w:color w:val="auto"/>
          <w:sz w:val="16"/>
          <w:szCs w:val="16"/>
        </w:rPr>
        <w:t>Liste der hochzuladenden Dateien</w:t>
      </w:r>
    </w:p>
    <w:p w14:paraId="3211DAC3" w14:textId="77777777" w:rsidR="0061163E" w:rsidRPr="0061163E" w:rsidRDefault="0061163E" w:rsidP="0061163E"/>
    <w:p w14:paraId="3749D522" w14:textId="763AFE8C" w:rsidR="00EC65CE" w:rsidRDefault="00F920B9" w:rsidP="008F64D9">
      <w:pPr>
        <w:pStyle w:val="berschrift2"/>
      </w:pPr>
      <w:bookmarkStart w:id="10" w:name="_Toc221187887"/>
      <w:r>
        <w:lastRenderedPageBreak/>
        <w:t xml:space="preserve">Einreichung </w:t>
      </w:r>
      <w:r w:rsidR="00EC65CE">
        <w:t xml:space="preserve">des </w:t>
      </w:r>
      <w:r w:rsidR="00187515">
        <w:t>Antrags</w:t>
      </w:r>
      <w:bookmarkEnd w:id="10"/>
    </w:p>
    <w:p w14:paraId="26823A9E" w14:textId="77777777" w:rsidR="006E6063" w:rsidRPr="00445911" w:rsidRDefault="00DF58AC" w:rsidP="00DC5F4E">
      <w:pPr>
        <w:rPr>
          <w:sz w:val="24"/>
          <w:szCs w:val="24"/>
        </w:rPr>
      </w:pPr>
      <w:r>
        <w:rPr>
          <w:sz w:val="24"/>
          <w:szCs w:val="24"/>
        </w:rPr>
        <w:t xml:space="preserve">Nachdem Sie Ihren Online-Antrag vollständig ausgefüllt haben, stehen Ihnen im </w:t>
      </w:r>
      <w:r w:rsidR="006E6063" w:rsidRPr="00445911">
        <w:rPr>
          <w:sz w:val="24"/>
          <w:szCs w:val="24"/>
        </w:rPr>
        <w:t>letzten Schritt</w:t>
      </w:r>
      <w:r>
        <w:rPr>
          <w:sz w:val="24"/>
          <w:szCs w:val="24"/>
        </w:rPr>
        <w:t xml:space="preserve"> </w:t>
      </w:r>
      <w:r w:rsidR="00651520">
        <w:rPr>
          <w:sz w:val="24"/>
          <w:szCs w:val="24"/>
        </w:rPr>
        <w:t>vier</w:t>
      </w:r>
      <w:r w:rsidR="00B142E0">
        <w:rPr>
          <w:sz w:val="24"/>
          <w:szCs w:val="24"/>
        </w:rPr>
        <w:t xml:space="preserve"> Optionen</w:t>
      </w:r>
      <w:r w:rsidR="00AD68AA">
        <w:rPr>
          <w:sz w:val="24"/>
          <w:szCs w:val="24"/>
        </w:rPr>
        <w:t xml:space="preserve"> zur Verfügung:</w:t>
      </w:r>
      <w:r w:rsidR="006E6063" w:rsidRPr="00445911">
        <w:rPr>
          <w:sz w:val="24"/>
          <w:szCs w:val="24"/>
        </w:rPr>
        <w:t xml:space="preserve"> „Abbrechen und zurück“, „Zwischenstand speichern“</w:t>
      </w:r>
      <w:r w:rsidR="00651520">
        <w:rPr>
          <w:sz w:val="24"/>
          <w:szCs w:val="24"/>
        </w:rPr>
        <w:t>, „Entwurfsversion drucken“</w:t>
      </w:r>
      <w:r w:rsidR="00B142E0">
        <w:rPr>
          <w:sz w:val="24"/>
          <w:szCs w:val="24"/>
        </w:rPr>
        <w:t xml:space="preserve"> </w:t>
      </w:r>
      <w:r w:rsidR="006E6063" w:rsidRPr="00445911">
        <w:rPr>
          <w:sz w:val="24"/>
          <w:szCs w:val="24"/>
        </w:rPr>
        <w:t>und „</w:t>
      </w:r>
      <w:r w:rsidR="0006437A">
        <w:rPr>
          <w:sz w:val="24"/>
          <w:szCs w:val="24"/>
        </w:rPr>
        <w:t xml:space="preserve">Antrag </w:t>
      </w:r>
      <w:r w:rsidR="00110917">
        <w:rPr>
          <w:sz w:val="24"/>
          <w:szCs w:val="24"/>
        </w:rPr>
        <w:t>online einreichen</w:t>
      </w:r>
      <w:r w:rsidR="006E6063" w:rsidRPr="00445911">
        <w:rPr>
          <w:sz w:val="24"/>
          <w:szCs w:val="24"/>
        </w:rPr>
        <w:t>“</w:t>
      </w:r>
      <w:r w:rsidR="00AD68AA">
        <w:rPr>
          <w:sz w:val="24"/>
          <w:szCs w:val="24"/>
        </w:rPr>
        <w:t>.</w:t>
      </w:r>
    </w:p>
    <w:p w14:paraId="2CB79A1C" w14:textId="77777777" w:rsidR="00934420" w:rsidRDefault="009356E2" w:rsidP="00DC5F4E">
      <w:pPr>
        <w:rPr>
          <w:sz w:val="24"/>
          <w:szCs w:val="24"/>
        </w:rPr>
      </w:pPr>
      <w:r>
        <w:rPr>
          <w:sz w:val="24"/>
          <w:szCs w:val="24"/>
        </w:rPr>
        <w:t xml:space="preserve">Mit </w:t>
      </w:r>
      <w:r w:rsidR="009F1604" w:rsidRPr="00445911">
        <w:rPr>
          <w:sz w:val="24"/>
          <w:szCs w:val="24"/>
        </w:rPr>
        <w:t xml:space="preserve">Klick auf </w:t>
      </w:r>
      <w:r w:rsidR="00D26DBB" w:rsidRPr="00445911">
        <w:rPr>
          <w:sz w:val="24"/>
          <w:szCs w:val="24"/>
        </w:rPr>
        <w:t xml:space="preserve">den Button </w:t>
      </w:r>
      <w:r w:rsidR="00242061" w:rsidRPr="00445911">
        <w:rPr>
          <w:sz w:val="24"/>
          <w:szCs w:val="24"/>
        </w:rPr>
        <w:t xml:space="preserve">„Abbrechen und zurück“ </w:t>
      </w:r>
      <w:r w:rsidR="001325A4">
        <w:rPr>
          <w:sz w:val="24"/>
          <w:szCs w:val="24"/>
        </w:rPr>
        <w:t>werden</w:t>
      </w:r>
      <w:r w:rsidR="00242061" w:rsidRPr="00445911">
        <w:rPr>
          <w:sz w:val="24"/>
          <w:szCs w:val="24"/>
        </w:rPr>
        <w:t xml:space="preserve"> alle</w:t>
      </w:r>
      <w:r>
        <w:rPr>
          <w:sz w:val="24"/>
          <w:szCs w:val="24"/>
        </w:rPr>
        <w:t xml:space="preserve"> </w:t>
      </w:r>
      <w:r w:rsidR="00AD68AA">
        <w:rPr>
          <w:sz w:val="24"/>
          <w:szCs w:val="24"/>
        </w:rPr>
        <w:t xml:space="preserve">vorher </w:t>
      </w:r>
      <w:r>
        <w:rPr>
          <w:sz w:val="24"/>
          <w:szCs w:val="24"/>
        </w:rPr>
        <w:t>getätigten</w:t>
      </w:r>
      <w:r w:rsidR="00242061" w:rsidRPr="00445911">
        <w:rPr>
          <w:sz w:val="24"/>
          <w:szCs w:val="24"/>
        </w:rPr>
        <w:t xml:space="preserve"> Eingaben zu</w:t>
      </w:r>
      <w:r w:rsidR="00AD68AA">
        <w:rPr>
          <w:sz w:val="24"/>
          <w:szCs w:val="24"/>
        </w:rPr>
        <w:t xml:space="preserve"> Ihrem</w:t>
      </w:r>
      <w:r w:rsidR="00242061" w:rsidRPr="00445911">
        <w:rPr>
          <w:sz w:val="24"/>
          <w:szCs w:val="24"/>
        </w:rPr>
        <w:t xml:space="preserve"> Online-</w:t>
      </w:r>
      <w:r w:rsidR="00E059B7" w:rsidRPr="00445911">
        <w:rPr>
          <w:sz w:val="24"/>
          <w:szCs w:val="24"/>
        </w:rPr>
        <w:t>Antrag</w:t>
      </w:r>
      <w:r w:rsidR="001325A4">
        <w:rPr>
          <w:sz w:val="24"/>
          <w:szCs w:val="24"/>
        </w:rPr>
        <w:t xml:space="preserve"> gelöscht</w:t>
      </w:r>
      <w:r w:rsidR="00242061" w:rsidRPr="00445911">
        <w:rPr>
          <w:sz w:val="24"/>
          <w:szCs w:val="24"/>
        </w:rPr>
        <w:t xml:space="preserve">. </w:t>
      </w:r>
      <w:r>
        <w:rPr>
          <w:sz w:val="24"/>
          <w:szCs w:val="24"/>
        </w:rPr>
        <w:t xml:space="preserve">Mit </w:t>
      </w:r>
      <w:r w:rsidR="00D26DBB" w:rsidRPr="00445911">
        <w:rPr>
          <w:sz w:val="24"/>
          <w:szCs w:val="24"/>
        </w:rPr>
        <w:t xml:space="preserve">Klick auf den Button </w:t>
      </w:r>
      <w:r w:rsidR="00242061" w:rsidRPr="00445911">
        <w:rPr>
          <w:sz w:val="24"/>
          <w:szCs w:val="24"/>
        </w:rPr>
        <w:t>„Zwischenstand speichern</w:t>
      </w:r>
      <w:r w:rsidR="00D26DBB" w:rsidRPr="00445911">
        <w:rPr>
          <w:sz w:val="24"/>
          <w:szCs w:val="24"/>
        </w:rPr>
        <w:t>“</w:t>
      </w:r>
      <w:r w:rsidR="00242061" w:rsidRPr="00445911">
        <w:rPr>
          <w:sz w:val="24"/>
          <w:szCs w:val="24"/>
        </w:rPr>
        <w:t xml:space="preserve"> können</w:t>
      </w:r>
      <w:r w:rsidR="00F3362F" w:rsidRPr="00445911">
        <w:rPr>
          <w:sz w:val="24"/>
          <w:szCs w:val="24"/>
        </w:rPr>
        <w:t xml:space="preserve"> Sie </w:t>
      </w:r>
      <w:r w:rsidR="00860326">
        <w:rPr>
          <w:sz w:val="24"/>
          <w:szCs w:val="24"/>
        </w:rPr>
        <w:t>I</w:t>
      </w:r>
      <w:r w:rsidR="00F3362F" w:rsidRPr="00445911">
        <w:rPr>
          <w:sz w:val="24"/>
          <w:szCs w:val="24"/>
        </w:rPr>
        <w:t>hre</w:t>
      </w:r>
      <w:r w:rsidR="00242061" w:rsidRPr="00445911">
        <w:rPr>
          <w:sz w:val="24"/>
          <w:szCs w:val="24"/>
        </w:rPr>
        <w:t xml:space="preserve"> aktuelle</w:t>
      </w:r>
      <w:r w:rsidR="00F3362F" w:rsidRPr="00445911">
        <w:rPr>
          <w:sz w:val="24"/>
          <w:szCs w:val="24"/>
        </w:rPr>
        <w:t>n</w:t>
      </w:r>
      <w:r w:rsidR="00242061" w:rsidRPr="00445911">
        <w:rPr>
          <w:sz w:val="24"/>
          <w:szCs w:val="24"/>
        </w:rPr>
        <w:t xml:space="preserve"> Eingaben </w:t>
      </w:r>
      <w:r w:rsidR="00F3362F" w:rsidRPr="00445911">
        <w:rPr>
          <w:sz w:val="24"/>
          <w:szCs w:val="24"/>
        </w:rPr>
        <w:t>speichern</w:t>
      </w:r>
      <w:r w:rsidR="00110917">
        <w:rPr>
          <w:sz w:val="24"/>
          <w:szCs w:val="24"/>
        </w:rPr>
        <w:t xml:space="preserve"> und den Antrag zu einem späteren Zeitpunkt weiterbearbeiten</w:t>
      </w:r>
      <w:r w:rsidR="00242061" w:rsidRPr="00445911">
        <w:rPr>
          <w:sz w:val="24"/>
          <w:szCs w:val="24"/>
        </w:rPr>
        <w:t xml:space="preserve">. </w:t>
      </w:r>
      <w:r w:rsidR="008A4A8E">
        <w:rPr>
          <w:sz w:val="24"/>
          <w:szCs w:val="24"/>
        </w:rPr>
        <w:t>Es wird kein PDF zum Antrag generiert</w:t>
      </w:r>
      <w:r w:rsidR="00603BFC">
        <w:rPr>
          <w:sz w:val="24"/>
          <w:szCs w:val="24"/>
        </w:rPr>
        <w:t xml:space="preserve">. </w:t>
      </w:r>
    </w:p>
    <w:p w14:paraId="6D0F7AE4" w14:textId="6A3C773F" w:rsidR="008A4A8E" w:rsidRDefault="00603BFC" w:rsidP="00DC5F4E">
      <w:pPr>
        <w:rPr>
          <w:sz w:val="24"/>
          <w:szCs w:val="24"/>
        </w:rPr>
      </w:pPr>
      <w:r>
        <w:rPr>
          <w:sz w:val="24"/>
          <w:szCs w:val="24"/>
        </w:rPr>
        <w:t xml:space="preserve">Möchten Sie </w:t>
      </w:r>
      <w:r w:rsidR="004620D4">
        <w:rPr>
          <w:sz w:val="24"/>
          <w:szCs w:val="24"/>
        </w:rPr>
        <w:t>hingege</w:t>
      </w:r>
      <w:r w:rsidR="00DD58F9">
        <w:rPr>
          <w:sz w:val="24"/>
          <w:szCs w:val="24"/>
        </w:rPr>
        <w:t xml:space="preserve">n </w:t>
      </w:r>
      <w:r>
        <w:rPr>
          <w:sz w:val="24"/>
          <w:szCs w:val="24"/>
        </w:rPr>
        <w:t xml:space="preserve">den Zwischenstand Ihres </w:t>
      </w:r>
      <w:r w:rsidR="00807EC5">
        <w:rPr>
          <w:sz w:val="24"/>
          <w:szCs w:val="24"/>
        </w:rPr>
        <w:t>Antrags</w:t>
      </w:r>
      <w:r>
        <w:rPr>
          <w:sz w:val="24"/>
          <w:szCs w:val="24"/>
        </w:rPr>
        <w:t xml:space="preserve"> als PDF ausgeben lassen, </w:t>
      </w:r>
      <w:r w:rsidR="00807EC5">
        <w:rPr>
          <w:sz w:val="24"/>
          <w:szCs w:val="24"/>
        </w:rPr>
        <w:t>klicken</w:t>
      </w:r>
      <w:r>
        <w:rPr>
          <w:sz w:val="24"/>
          <w:szCs w:val="24"/>
        </w:rPr>
        <w:t xml:space="preserve"> Sie auf den B</w:t>
      </w:r>
      <w:r w:rsidR="00807EC5">
        <w:rPr>
          <w:sz w:val="24"/>
          <w:szCs w:val="24"/>
        </w:rPr>
        <w:t>u</w:t>
      </w:r>
      <w:r>
        <w:rPr>
          <w:sz w:val="24"/>
          <w:szCs w:val="24"/>
        </w:rPr>
        <w:t>tton „</w:t>
      </w:r>
      <w:r w:rsidR="00807EC5">
        <w:rPr>
          <w:sz w:val="24"/>
          <w:szCs w:val="24"/>
        </w:rPr>
        <w:t>Entwurfsversion drucken“.</w:t>
      </w:r>
      <w:r w:rsidR="004620D4">
        <w:rPr>
          <w:sz w:val="24"/>
          <w:szCs w:val="24"/>
        </w:rPr>
        <w:t xml:space="preserve"> Ihr </w:t>
      </w:r>
      <w:r w:rsidR="00665D0A">
        <w:rPr>
          <w:sz w:val="24"/>
          <w:szCs w:val="24"/>
        </w:rPr>
        <w:t>Online-</w:t>
      </w:r>
      <w:r w:rsidR="004620D4">
        <w:rPr>
          <w:sz w:val="24"/>
          <w:szCs w:val="24"/>
        </w:rPr>
        <w:t>Antrag wird parallel zwischengespeichert.</w:t>
      </w:r>
    </w:p>
    <w:p w14:paraId="05EA5F36" w14:textId="6BBE269F" w:rsidR="00616C3F" w:rsidRPr="00445911" w:rsidRDefault="009D5677" w:rsidP="00DC5F4E">
      <w:pPr>
        <w:rPr>
          <w:sz w:val="24"/>
          <w:szCs w:val="24"/>
        </w:rPr>
      </w:pPr>
      <w:r>
        <w:rPr>
          <w:sz w:val="24"/>
          <w:szCs w:val="24"/>
        </w:rPr>
        <w:t xml:space="preserve">Mit Klick auf den Button </w:t>
      </w:r>
      <w:r w:rsidR="003A397E">
        <w:rPr>
          <w:sz w:val="24"/>
          <w:szCs w:val="24"/>
        </w:rPr>
        <w:t xml:space="preserve">„Antrag </w:t>
      </w:r>
      <w:r w:rsidR="00074CF0">
        <w:rPr>
          <w:sz w:val="24"/>
          <w:szCs w:val="24"/>
        </w:rPr>
        <w:t>online einreichen</w:t>
      </w:r>
      <w:r w:rsidR="003A397E">
        <w:rPr>
          <w:sz w:val="24"/>
          <w:szCs w:val="24"/>
        </w:rPr>
        <w:t xml:space="preserve">“ wird Ihr </w:t>
      </w:r>
      <w:r w:rsidR="001325A4">
        <w:rPr>
          <w:sz w:val="24"/>
          <w:szCs w:val="24"/>
        </w:rPr>
        <w:t>Online-</w:t>
      </w:r>
      <w:r w:rsidR="003A397E">
        <w:rPr>
          <w:sz w:val="24"/>
          <w:szCs w:val="24"/>
        </w:rPr>
        <w:t xml:space="preserve">Antrag </w:t>
      </w:r>
      <w:r w:rsidR="005234FE">
        <w:rPr>
          <w:sz w:val="24"/>
          <w:szCs w:val="24"/>
        </w:rPr>
        <w:t xml:space="preserve">final </w:t>
      </w:r>
      <w:r w:rsidR="003A397E">
        <w:rPr>
          <w:sz w:val="24"/>
          <w:szCs w:val="24"/>
        </w:rPr>
        <w:t xml:space="preserve">an </w:t>
      </w:r>
      <w:r w:rsidR="0057373A">
        <w:rPr>
          <w:sz w:val="24"/>
          <w:szCs w:val="24"/>
        </w:rPr>
        <w:t>die Geschäftsstelle Forst/Direkte Förderung</w:t>
      </w:r>
      <w:r w:rsidR="00951498">
        <w:rPr>
          <w:sz w:val="24"/>
          <w:szCs w:val="24"/>
        </w:rPr>
        <w:t xml:space="preserve"> für die Bearbeitung</w:t>
      </w:r>
      <w:r w:rsidR="003A397E">
        <w:rPr>
          <w:sz w:val="24"/>
          <w:szCs w:val="24"/>
        </w:rPr>
        <w:t xml:space="preserve"> übermittelt. </w:t>
      </w:r>
    </w:p>
    <w:p w14:paraId="0B536121" w14:textId="77777777" w:rsidR="00242061" w:rsidRDefault="00773F95" w:rsidP="00616C3F">
      <w:pPr>
        <w:jc w:val="center"/>
      </w:pPr>
      <w:r w:rsidRPr="00773F95">
        <w:rPr>
          <w:noProof/>
        </w:rPr>
        <w:t xml:space="preserve"> </w:t>
      </w:r>
      <w:r w:rsidR="007F3A4C">
        <w:rPr>
          <w:noProof/>
          <w:lang w:eastAsia="de-DE"/>
        </w:rPr>
        <w:drawing>
          <wp:inline distT="0" distB="0" distL="0" distR="0" wp14:anchorId="59948FD2" wp14:editId="335E450E">
            <wp:extent cx="5760720" cy="835025"/>
            <wp:effectExtent l="38100" t="38100" r="87630" b="98425"/>
            <wp:docPr id="135548886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548886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35025"/>
                    </a:xfrm>
                    <a:prstGeom prst="rect">
                      <a:avLst/>
                    </a:prstGeom>
                    <a:ln w="635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18C1DF8B" w14:textId="03E439EE" w:rsidR="00BA2826" w:rsidRDefault="00C54E6B" w:rsidP="001325A4">
      <w:pPr>
        <w:pStyle w:val="Beschriftung"/>
        <w:jc w:val="center"/>
        <w:rPr>
          <w:color w:val="auto"/>
          <w:sz w:val="16"/>
          <w:szCs w:val="16"/>
        </w:rPr>
      </w:pPr>
      <w:r w:rsidRPr="006A3EE2">
        <w:rPr>
          <w:color w:val="auto"/>
          <w:sz w:val="16"/>
          <w:szCs w:val="16"/>
        </w:rPr>
        <w:t>Ab</w:t>
      </w:r>
      <w:r w:rsidR="00C13E93" w:rsidRPr="006A3EE2">
        <w:rPr>
          <w:color w:val="auto"/>
          <w:sz w:val="16"/>
          <w:szCs w:val="16"/>
        </w:rPr>
        <w:t>b. 1</w:t>
      </w:r>
      <w:r w:rsidR="00327276">
        <w:rPr>
          <w:color w:val="auto"/>
          <w:sz w:val="16"/>
          <w:szCs w:val="16"/>
        </w:rPr>
        <w:t>2</w:t>
      </w:r>
      <w:r w:rsidRPr="006A3EE2">
        <w:rPr>
          <w:color w:val="auto"/>
          <w:sz w:val="16"/>
          <w:szCs w:val="16"/>
        </w:rPr>
        <w:t xml:space="preserve">: </w:t>
      </w:r>
      <w:r w:rsidR="00C13E93" w:rsidRPr="006A3EE2">
        <w:rPr>
          <w:color w:val="auto"/>
          <w:sz w:val="16"/>
          <w:szCs w:val="16"/>
        </w:rPr>
        <w:t>Bereich</w:t>
      </w:r>
      <w:r w:rsidRPr="006A3EE2">
        <w:rPr>
          <w:color w:val="auto"/>
          <w:sz w:val="16"/>
          <w:szCs w:val="16"/>
        </w:rPr>
        <w:t xml:space="preserve"> </w:t>
      </w:r>
      <w:r w:rsidR="00632545" w:rsidRPr="006A3EE2">
        <w:rPr>
          <w:color w:val="auto"/>
          <w:sz w:val="16"/>
          <w:szCs w:val="16"/>
        </w:rPr>
        <w:t>„</w:t>
      </w:r>
      <w:r w:rsidR="007244C2" w:rsidRPr="006A3EE2">
        <w:rPr>
          <w:color w:val="auto"/>
          <w:sz w:val="16"/>
          <w:szCs w:val="16"/>
        </w:rPr>
        <w:t xml:space="preserve">Einreichung </w:t>
      </w:r>
      <w:r w:rsidRPr="006A3EE2">
        <w:rPr>
          <w:color w:val="auto"/>
          <w:sz w:val="16"/>
          <w:szCs w:val="16"/>
        </w:rPr>
        <w:t xml:space="preserve">des </w:t>
      </w:r>
      <w:r w:rsidR="009356E2" w:rsidRPr="006A3EE2">
        <w:rPr>
          <w:color w:val="auto"/>
          <w:sz w:val="16"/>
          <w:szCs w:val="16"/>
        </w:rPr>
        <w:t>Antrags</w:t>
      </w:r>
      <w:r w:rsidR="00632545" w:rsidRPr="006A3EE2">
        <w:rPr>
          <w:color w:val="auto"/>
          <w:sz w:val="16"/>
          <w:szCs w:val="16"/>
        </w:rPr>
        <w:t>“</w:t>
      </w:r>
    </w:p>
    <w:p w14:paraId="658F24D8" w14:textId="77777777" w:rsidR="00935CD3" w:rsidRPr="00935CD3" w:rsidRDefault="00935CD3" w:rsidP="00935CD3"/>
    <w:p w14:paraId="60A9A5F2" w14:textId="77777777" w:rsidR="0035221B" w:rsidRDefault="00E4002A" w:rsidP="008F64D9">
      <w:pPr>
        <w:pStyle w:val="berschrift2"/>
      </w:pPr>
      <w:r>
        <w:t xml:space="preserve"> </w:t>
      </w:r>
      <w:bookmarkStart w:id="11" w:name="_Toc221187888"/>
      <w:r w:rsidR="0035221B">
        <w:t xml:space="preserve">Finale </w:t>
      </w:r>
      <w:r w:rsidR="007244C2">
        <w:t>Einreichung</w:t>
      </w:r>
      <w:r w:rsidR="002A35F7">
        <w:t xml:space="preserve"> des </w:t>
      </w:r>
      <w:r w:rsidR="00D8130C">
        <w:t>Online-</w:t>
      </w:r>
      <w:r w:rsidR="002A35F7">
        <w:t>Antrags</w:t>
      </w:r>
      <w:bookmarkEnd w:id="11"/>
    </w:p>
    <w:p w14:paraId="49A1167E" w14:textId="773AEAF7" w:rsidR="002E2BC6" w:rsidRDefault="00BA2826" w:rsidP="00445911">
      <w:pPr>
        <w:rPr>
          <w:sz w:val="24"/>
          <w:szCs w:val="24"/>
        </w:rPr>
      </w:pPr>
      <w:r>
        <w:rPr>
          <w:sz w:val="24"/>
          <w:szCs w:val="24"/>
        </w:rPr>
        <w:t xml:space="preserve">Mit </w:t>
      </w:r>
      <w:r w:rsidR="00125259" w:rsidRPr="003C2EF7">
        <w:rPr>
          <w:sz w:val="24"/>
          <w:szCs w:val="24"/>
        </w:rPr>
        <w:t>Klick auf den Button „</w:t>
      </w:r>
      <w:r w:rsidR="0049258F">
        <w:rPr>
          <w:sz w:val="24"/>
          <w:szCs w:val="24"/>
        </w:rPr>
        <w:t xml:space="preserve">Antrag </w:t>
      </w:r>
      <w:r w:rsidR="00817973">
        <w:rPr>
          <w:sz w:val="24"/>
          <w:szCs w:val="24"/>
        </w:rPr>
        <w:t>online einreichen</w:t>
      </w:r>
      <w:r w:rsidR="00125259" w:rsidRPr="003C2EF7">
        <w:rPr>
          <w:sz w:val="24"/>
          <w:szCs w:val="24"/>
        </w:rPr>
        <w:t xml:space="preserve">“, erscheint ein </w:t>
      </w:r>
      <w:r w:rsidR="009675C6">
        <w:rPr>
          <w:sz w:val="24"/>
          <w:szCs w:val="24"/>
        </w:rPr>
        <w:t>Pop-Up-Fenster</w:t>
      </w:r>
      <w:r w:rsidR="00BB26BB">
        <w:rPr>
          <w:sz w:val="24"/>
          <w:szCs w:val="24"/>
        </w:rPr>
        <w:t xml:space="preserve"> (Abbildung 13)</w:t>
      </w:r>
      <w:r w:rsidR="009675C6">
        <w:rPr>
          <w:sz w:val="24"/>
          <w:szCs w:val="24"/>
        </w:rPr>
        <w:t xml:space="preserve"> mit den Informationen darüber, </w:t>
      </w:r>
      <w:r w:rsidR="00125259" w:rsidRPr="003C2EF7">
        <w:rPr>
          <w:sz w:val="24"/>
          <w:szCs w:val="24"/>
        </w:rPr>
        <w:t xml:space="preserve">dass </w:t>
      </w:r>
      <w:r w:rsidR="003E0074" w:rsidRPr="003C2EF7">
        <w:rPr>
          <w:sz w:val="24"/>
          <w:szCs w:val="24"/>
        </w:rPr>
        <w:t xml:space="preserve">Sie </w:t>
      </w:r>
      <w:r w:rsidR="00C4484C">
        <w:rPr>
          <w:sz w:val="24"/>
          <w:szCs w:val="24"/>
        </w:rPr>
        <w:t xml:space="preserve">den Antrag </w:t>
      </w:r>
      <w:r w:rsidR="00125259" w:rsidRPr="003C2EF7">
        <w:rPr>
          <w:sz w:val="24"/>
          <w:szCs w:val="24"/>
        </w:rPr>
        <w:t xml:space="preserve">nach der </w:t>
      </w:r>
      <w:r w:rsidR="00C4484C">
        <w:rPr>
          <w:sz w:val="24"/>
          <w:szCs w:val="24"/>
        </w:rPr>
        <w:t xml:space="preserve">finalen </w:t>
      </w:r>
      <w:r w:rsidR="00125259" w:rsidRPr="003C2EF7">
        <w:rPr>
          <w:sz w:val="24"/>
          <w:szCs w:val="24"/>
        </w:rPr>
        <w:t>Freigabe nicht mehr bearbeite</w:t>
      </w:r>
      <w:r w:rsidR="003E0074" w:rsidRPr="003C2EF7">
        <w:rPr>
          <w:sz w:val="24"/>
          <w:szCs w:val="24"/>
        </w:rPr>
        <w:t>n können</w:t>
      </w:r>
      <w:r w:rsidR="00125259" w:rsidRPr="003C2EF7">
        <w:rPr>
          <w:sz w:val="24"/>
          <w:szCs w:val="24"/>
        </w:rPr>
        <w:t>.</w:t>
      </w:r>
    </w:p>
    <w:p w14:paraId="089B4377" w14:textId="6F233C64" w:rsidR="00985106" w:rsidRDefault="00125259" w:rsidP="00445911">
      <w:pPr>
        <w:rPr>
          <w:noProof/>
          <w:sz w:val="24"/>
          <w:szCs w:val="24"/>
        </w:rPr>
      </w:pPr>
      <w:r w:rsidRPr="003C2EF7">
        <w:rPr>
          <w:sz w:val="24"/>
          <w:szCs w:val="24"/>
        </w:rPr>
        <w:t xml:space="preserve">Das </w:t>
      </w:r>
      <w:r w:rsidR="009676DE">
        <w:rPr>
          <w:sz w:val="24"/>
          <w:szCs w:val="24"/>
        </w:rPr>
        <w:t>PDF-</w:t>
      </w:r>
      <w:r w:rsidRPr="003C2EF7">
        <w:rPr>
          <w:sz w:val="24"/>
          <w:szCs w:val="24"/>
        </w:rPr>
        <w:t>Dokument</w:t>
      </w:r>
      <w:r w:rsidR="009676DE">
        <w:rPr>
          <w:sz w:val="24"/>
          <w:szCs w:val="24"/>
        </w:rPr>
        <w:t xml:space="preserve"> zu Ihrem Antrag</w:t>
      </w:r>
      <w:r w:rsidR="0021530C">
        <w:rPr>
          <w:sz w:val="24"/>
          <w:szCs w:val="24"/>
        </w:rPr>
        <w:t xml:space="preserve"> (Abbildung 1</w:t>
      </w:r>
      <w:r w:rsidR="00935CD3">
        <w:rPr>
          <w:sz w:val="24"/>
          <w:szCs w:val="24"/>
        </w:rPr>
        <w:t>4</w:t>
      </w:r>
      <w:r w:rsidR="0021530C">
        <w:rPr>
          <w:sz w:val="24"/>
          <w:szCs w:val="24"/>
        </w:rPr>
        <w:t>)</w:t>
      </w:r>
      <w:r w:rsidRPr="003C2EF7">
        <w:rPr>
          <w:sz w:val="24"/>
          <w:szCs w:val="24"/>
        </w:rPr>
        <w:t xml:space="preserve"> wird nach </w:t>
      </w:r>
      <w:r w:rsidR="003E0074" w:rsidRPr="003C2EF7">
        <w:rPr>
          <w:sz w:val="24"/>
          <w:szCs w:val="24"/>
        </w:rPr>
        <w:t xml:space="preserve">Ihrer </w:t>
      </w:r>
      <w:r w:rsidRPr="003C2EF7">
        <w:rPr>
          <w:sz w:val="24"/>
          <w:szCs w:val="24"/>
        </w:rPr>
        <w:t>Bestätigung über den Button „Ja“ automatisch generiert und vo</w:t>
      </w:r>
      <w:r w:rsidR="003E0074" w:rsidRPr="003C2EF7">
        <w:rPr>
          <w:sz w:val="24"/>
          <w:szCs w:val="24"/>
        </w:rPr>
        <w:t>n Ihrem</w:t>
      </w:r>
      <w:r w:rsidRPr="003C2EF7">
        <w:rPr>
          <w:sz w:val="24"/>
          <w:szCs w:val="24"/>
        </w:rPr>
        <w:t xml:space="preserve"> Browser in dem vordefinierten Download-Ordner abgelegt.</w:t>
      </w:r>
      <w:r w:rsidRPr="003C2EF7">
        <w:rPr>
          <w:noProof/>
          <w:sz w:val="24"/>
          <w:szCs w:val="24"/>
        </w:rPr>
        <w:t xml:space="preserve"> </w:t>
      </w:r>
      <w:r w:rsidR="00985106" w:rsidRPr="00985106">
        <w:rPr>
          <w:noProof/>
          <w:sz w:val="24"/>
          <w:szCs w:val="24"/>
        </w:rPr>
        <w:t>Sie können auch zu einem späteren Zeitpunkt noch einmal auf das Dokument zugreifen</w:t>
      </w:r>
      <w:r w:rsidR="00986F4E">
        <w:rPr>
          <w:noProof/>
          <w:sz w:val="24"/>
          <w:szCs w:val="24"/>
        </w:rPr>
        <w:t>.</w:t>
      </w:r>
    </w:p>
    <w:p w14:paraId="78F2772D" w14:textId="77777777" w:rsidR="00935CD3" w:rsidRPr="003C2EF7" w:rsidRDefault="00935CD3" w:rsidP="00445911">
      <w:pPr>
        <w:rPr>
          <w:noProof/>
          <w:sz w:val="24"/>
          <w:szCs w:val="24"/>
        </w:rPr>
      </w:pPr>
    </w:p>
    <w:p w14:paraId="4777CFD2" w14:textId="67471387" w:rsidR="00616C3F" w:rsidRDefault="00F023D8" w:rsidP="00445911">
      <w:pPr>
        <w:jc w:val="center"/>
        <w:rPr>
          <w:noProof/>
        </w:rPr>
      </w:pPr>
      <w:r>
        <w:rPr>
          <w:noProof/>
        </w:rPr>
        <w:lastRenderedPageBreak/>
        <w:drawing>
          <wp:inline distT="0" distB="0" distL="0" distR="0" wp14:anchorId="10D34DCF" wp14:editId="23894A6D">
            <wp:extent cx="3460551" cy="2172335"/>
            <wp:effectExtent l="0" t="0" r="6985" b="0"/>
            <wp:docPr id="12" name="Grafi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8848" cy="217754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A6C8FD7" w14:textId="29E30AF9" w:rsidR="00616C3F" w:rsidRDefault="00616C3F" w:rsidP="00616C3F">
      <w:pPr>
        <w:pStyle w:val="Beschriftung"/>
        <w:jc w:val="center"/>
        <w:rPr>
          <w:color w:val="auto"/>
          <w:sz w:val="16"/>
          <w:szCs w:val="16"/>
        </w:rPr>
      </w:pPr>
      <w:r w:rsidRPr="006A3EE2">
        <w:rPr>
          <w:color w:val="auto"/>
          <w:sz w:val="16"/>
          <w:szCs w:val="16"/>
        </w:rPr>
        <w:t>Abb</w:t>
      </w:r>
      <w:r w:rsidR="00632C81" w:rsidRPr="006A3EE2">
        <w:rPr>
          <w:color w:val="auto"/>
          <w:sz w:val="16"/>
          <w:szCs w:val="16"/>
        </w:rPr>
        <w:t xml:space="preserve">. </w:t>
      </w:r>
      <w:r w:rsidR="000C2DE1">
        <w:rPr>
          <w:color w:val="auto"/>
          <w:sz w:val="16"/>
          <w:szCs w:val="16"/>
        </w:rPr>
        <w:t>1</w:t>
      </w:r>
      <w:r w:rsidR="00327276">
        <w:rPr>
          <w:color w:val="auto"/>
          <w:sz w:val="16"/>
          <w:szCs w:val="16"/>
        </w:rPr>
        <w:t>3</w:t>
      </w:r>
      <w:r w:rsidRPr="006A3EE2">
        <w:rPr>
          <w:color w:val="auto"/>
          <w:sz w:val="16"/>
          <w:szCs w:val="16"/>
        </w:rPr>
        <w:t xml:space="preserve">: Freigabe des </w:t>
      </w:r>
      <w:r w:rsidR="00046D25" w:rsidRPr="006A3EE2">
        <w:rPr>
          <w:color w:val="auto"/>
          <w:sz w:val="16"/>
          <w:szCs w:val="16"/>
        </w:rPr>
        <w:t>Online-</w:t>
      </w:r>
      <w:r w:rsidR="009356E2" w:rsidRPr="006A3EE2">
        <w:rPr>
          <w:color w:val="auto"/>
          <w:sz w:val="16"/>
          <w:szCs w:val="16"/>
        </w:rPr>
        <w:t>Antrag</w:t>
      </w:r>
      <w:r w:rsidR="00046D25" w:rsidRPr="006A3EE2">
        <w:rPr>
          <w:color w:val="auto"/>
          <w:sz w:val="16"/>
          <w:szCs w:val="16"/>
        </w:rPr>
        <w:t>s</w:t>
      </w:r>
    </w:p>
    <w:p w14:paraId="6FEEC316" w14:textId="49B77038" w:rsidR="0021530C" w:rsidRPr="0021530C" w:rsidRDefault="00B80B3D" w:rsidP="0021530C">
      <w:r w:rsidRPr="00B80B3D">
        <w:rPr>
          <w:noProof/>
        </w:rPr>
        <w:drawing>
          <wp:inline distT="0" distB="0" distL="0" distR="0" wp14:anchorId="1D58E5DE" wp14:editId="436C09DA">
            <wp:extent cx="5760720" cy="3830320"/>
            <wp:effectExtent l="0" t="0" r="0" b="0"/>
            <wp:docPr id="14" name="Grafik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830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CAA888" w14:textId="54738BEB" w:rsidR="0021530C" w:rsidRPr="00893C8A" w:rsidRDefault="0021530C" w:rsidP="00893C8A">
      <w:pPr>
        <w:pStyle w:val="Beschriftung"/>
        <w:jc w:val="center"/>
        <w:rPr>
          <w:color w:val="auto"/>
          <w:sz w:val="16"/>
          <w:szCs w:val="16"/>
        </w:rPr>
      </w:pPr>
      <w:r w:rsidRPr="006A3EE2">
        <w:rPr>
          <w:color w:val="auto"/>
          <w:sz w:val="16"/>
          <w:szCs w:val="16"/>
        </w:rPr>
        <w:t>Abb. 1</w:t>
      </w:r>
      <w:r w:rsidR="00935CD3">
        <w:rPr>
          <w:color w:val="auto"/>
          <w:sz w:val="16"/>
          <w:szCs w:val="16"/>
        </w:rPr>
        <w:t>4</w:t>
      </w:r>
      <w:r w:rsidRPr="006A3EE2">
        <w:rPr>
          <w:color w:val="auto"/>
          <w:sz w:val="16"/>
          <w:szCs w:val="16"/>
        </w:rPr>
        <w:t xml:space="preserve">: </w:t>
      </w:r>
      <w:r>
        <w:rPr>
          <w:color w:val="auto"/>
          <w:sz w:val="16"/>
          <w:szCs w:val="16"/>
        </w:rPr>
        <w:t>PDF zum Online-Antrag</w:t>
      </w:r>
    </w:p>
    <w:p w14:paraId="11D7222B" w14:textId="77777777" w:rsidR="00B61288" w:rsidRDefault="00B61288" w:rsidP="00B61288"/>
    <w:p w14:paraId="05469727" w14:textId="77777777" w:rsidR="004578A8" w:rsidRDefault="004578A8" w:rsidP="008F64D9">
      <w:pPr>
        <w:pStyle w:val="berschrift2"/>
      </w:pPr>
      <w:r>
        <w:t xml:space="preserve"> </w:t>
      </w:r>
      <w:bookmarkStart w:id="12" w:name="_Toc221187889"/>
      <w:r>
        <w:t>Bestätigungs-E-Mail zur erfolgreichen Freigabe</w:t>
      </w:r>
      <w:bookmarkEnd w:id="12"/>
    </w:p>
    <w:p w14:paraId="00216A3F" w14:textId="12293B87" w:rsidR="004578A8" w:rsidRPr="00DF36E0" w:rsidRDefault="004578A8" w:rsidP="004578A8">
      <w:pPr>
        <w:rPr>
          <w:sz w:val="24"/>
          <w:szCs w:val="24"/>
        </w:rPr>
      </w:pPr>
      <w:r w:rsidRPr="00DF36E0">
        <w:rPr>
          <w:sz w:val="24"/>
          <w:szCs w:val="24"/>
        </w:rPr>
        <w:t xml:space="preserve">Nach der Freigabe </w:t>
      </w:r>
      <w:r w:rsidR="00F01C73">
        <w:rPr>
          <w:sz w:val="24"/>
          <w:szCs w:val="24"/>
        </w:rPr>
        <w:t>Ihres</w:t>
      </w:r>
      <w:r w:rsidRPr="00DF36E0">
        <w:rPr>
          <w:sz w:val="24"/>
          <w:szCs w:val="24"/>
        </w:rPr>
        <w:t xml:space="preserve"> </w:t>
      </w:r>
      <w:r w:rsidR="00187515">
        <w:rPr>
          <w:sz w:val="24"/>
          <w:szCs w:val="24"/>
        </w:rPr>
        <w:t>Online-Antrags</w:t>
      </w:r>
      <w:r w:rsidR="00EC03F7" w:rsidRPr="00DF36E0">
        <w:rPr>
          <w:sz w:val="24"/>
          <w:szCs w:val="24"/>
        </w:rPr>
        <w:t xml:space="preserve"> erhalten Sie an Ihre </w:t>
      </w:r>
      <w:r w:rsidR="004A1819">
        <w:rPr>
          <w:sz w:val="24"/>
          <w:szCs w:val="24"/>
        </w:rPr>
        <w:t xml:space="preserve">bei der Registrierung </w:t>
      </w:r>
      <w:r w:rsidR="00EC03F7" w:rsidRPr="00DF36E0">
        <w:rPr>
          <w:sz w:val="24"/>
          <w:szCs w:val="24"/>
        </w:rPr>
        <w:t xml:space="preserve">hinterlegte E-Mail-Adresse </w:t>
      </w:r>
      <w:r w:rsidR="001233D6" w:rsidRPr="00DF36E0">
        <w:rPr>
          <w:sz w:val="24"/>
          <w:szCs w:val="24"/>
        </w:rPr>
        <w:t xml:space="preserve">eine Nachricht </w:t>
      </w:r>
      <w:r w:rsidR="00AE3D34" w:rsidRPr="00DF36E0">
        <w:rPr>
          <w:sz w:val="24"/>
          <w:szCs w:val="24"/>
        </w:rPr>
        <w:t>vom Absender noreply@foerderung.nrw</w:t>
      </w:r>
      <w:r w:rsidR="001233D6" w:rsidRPr="00DF36E0">
        <w:rPr>
          <w:sz w:val="24"/>
          <w:szCs w:val="24"/>
        </w:rPr>
        <w:t xml:space="preserve">. In dieser werden Sie über die erfolgreiche Übermittlung </w:t>
      </w:r>
      <w:r w:rsidR="00937674" w:rsidRPr="00DF36E0">
        <w:rPr>
          <w:sz w:val="24"/>
          <w:szCs w:val="24"/>
        </w:rPr>
        <w:t xml:space="preserve">Ihres </w:t>
      </w:r>
      <w:r w:rsidR="00187515">
        <w:rPr>
          <w:sz w:val="24"/>
          <w:szCs w:val="24"/>
        </w:rPr>
        <w:t>Online-Antrags</w:t>
      </w:r>
      <w:r w:rsidR="00937674" w:rsidRPr="00DF36E0">
        <w:rPr>
          <w:sz w:val="24"/>
          <w:szCs w:val="24"/>
        </w:rPr>
        <w:t xml:space="preserve"> an </w:t>
      </w:r>
      <w:r w:rsidR="00E826D5">
        <w:rPr>
          <w:sz w:val="24"/>
          <w:szCs w:val="24"/>
        </w:rPr>
        <w:t>d</w:t>
      </w:r>
      <w:r w:rsidR="00F023D8">
        <w:rPr>
          <w:sz w:val="24"/>
          <w:szCs w:val="24"/>
        </w:rPr>
        <w:t>ie</w:t>
      </w:r>
      <w:r w:rsidR="00E826D5">
        <w:rPr>
          <w:sz w:val="24"/>
          <w:szCs w:val="24"/>
        </w:rPr>
        <w:t xml:space="preserve"> </w:t>
      </w:r>
      <w:r w:rsidR="00F023D8">
        <w:rPr>
          <w:sz w:val="24"/>
          <w:szCs w:val="24"/>
        </w:rPr>
        <w:t>Geschäftsstelle Forst informiert</w:t>
      </w:r>
      <w:r w:rsidR="00937674" w:rsidRPr="00DF36E0">
        <w:rPr>
          <w:sz w:val="24"/>
          <w:szCs w:val="24"/>
        </w:rPr>
        <w:t xml:space="preserve">. Zusätzlich </w:t>
      </w:r>
      <w:r w:rsidR="00BA4802">
        <w:rPr>
          <w:sz w:val="24"/>
          <w:szCs w:val="24"/>
        </w:rPr>
        <w:t>ist</w:t>
      </w:r>
      <w:r w:rsidR="00937674" w:rsidRPr="00DF36E0">
        <w:rPr>
          <w:sz w:val="24"/>
          <w:szCs w:val="24"/>
        </w:rPr>
        <w:t xml:space="preserve"> in der E-Mail ein Link</w:t>
      </w:r>
      <w:r w:rsidR="00BA4802">
        <w:rPr>
          <w:sz w:val="24"/>
          <w:szCs w:val="24"/>
        </w:rPr>
        <w:t xml:space="preserve"> </w:t>
      </w:r>
      <w:r w:rsidR="00937674" w:rsidRPr="00DF36E0">
        <w:rPr>
          <w:sz w:val="24"/>
          <w:szCs w:val="24"/>
        </w:rPr>
        <w:t>enthalten</w:t>
      </w:r>
      <w:r w:rsidR="002B55CC">
        <w:rPr>
          <w:sz w:val="24"/>
          <w:szCs w:val="24"/>
        </w:rPr>
        <w:t>,</w:t>
      </w:r>
      <w:r w:rsidR="00937674" w:rsidRPr="00DF36E0">
        <w:rPr>
          <w:sz w:val="24"/>
          <w:szCs w:val="24"/>
        </w:rPr>
        <w:t xml:space="preserve"> mittels dem Sie </w:t>
      </w:r>
      <w:r w:rsidR="000015C0" w:rsidRPr="00DF36E0">
        <w:rPr>
          <w:sz w:val="24"/>
          <w:szCs w:val="24"/>
        </w:rPr>
        <w:t xml:space="preserve">in den </w:t>
      </w:r>
      <w:r w:rsidR="00405FAC">
        <w:rPr>
          <w:sz w:val="24"/>
          <w:szCs w:val="24"/>
        </w:rPr>
        <w:t>Bereich</w:t>
      </w:r>
      <w:r w:rsidR="000015C0" w:rsidRPr="00DF36E0">
        <w:rPr>
          <w:sz w:val="24"/>
          <w:szCs w:val="24"/>
        </w:rPr>
        <w:t xml:space="preserve"> „Meine Anträge“ geleitet werden</w:t>
      </w:r>
      <w:r w:rsidR="00643927">
        <w:rPr>
          <w:sz w:val="24"/>
          <w:szCs w:val="24"/>
        </w:rPr>
        <w:t xml:space="preserve">, sollte Ihr Browser Sie automatisch </w:t>
      </w:r>
      <w:r w:rsidR="005C5AA4">
        <w:rPr>
          <w:sz w:val="24"/>
          <w:szCs w:val="24"/>
        </w:rPr>
        <w:t>bei</w:t>
      </w:r>
      <w:r w:rsidR="00643927">
        <w:rPr>
          <w:sz w:val="24"/>
          <w:szCs w:val="24"/>
        </w:rPr>
        <w:t xml:space="preserve"> </w:t>
      </w:r>
      <w:r w:rsidR="007D1022">
        <w:rPr>
          <w:sz w:val="24"/>
          <w:szCs w:val="24"/>
        </w:rPr>
        <w:t>wald</w:t>
      </w:r>
      <w:r w:rsidR="000015C0" w:rsidRPr="00DF36E0">
        <w:rPr>
          <w:sz w:val="24"/>
          <w:szCs w:val="24"/>
        </w:rPr>
        <w:t>.</w:t>
      </w:r>
      <w:r w:rsidR="009547B2">
        <w:rPr>
          <w:sz w:val="24"/>
          <w:szCs w:val="24"/>
        </w:rPr>
        <w:t>web</w:t>
      </w:r>
      <w:r w:rsidR="00643927">
        <w:rPr>
          <w:sz w:val="24"/>
          <w:szCs w:val="24"/>
        </w:rPr>
        <w:t xml:space="preserve"> anmelden. </w:t>
      </w:r>
      <w:r w:rsidR="00211C88">
        <w:rPr>
          <w:sz w:val="24"/>
          <w:szCs w:val="24"/>
        </w:rPr>
        <w:lastRenderedPageBreak/>
        <w:t>Falls Sie nicht mehr angemeldet sind</w:t>
      </w:r>
      <w:r w:rsidR="00C62EF1">
        <w:rPr>
          <w:sz w:val="24"/>
          <w:szCs w:val="24"/>
        </w:rPr>
        <w:t>, werden Sie auf die Anmeldeseite</w:t>
      </w:r>
      <w:r w:rsidR="00A46784">
        <w:rPr>
          <w:sz w:val="24"/>
          <w:szCs w:val="24"/>
        </w:rPr>
        <w:t xml:space="preserve"> </w:t>
      </w:r>
      <w:r w:rsidR="00BD28FD">
        <w:rPr>
          <w:sz w:val="24"/>
          <w:szCs w:val="24"/>
        </w:rPr>
        <w:t>wald</w:t>
      </w:r>
      <w:r w:rsidR="00C62EF1">
        <w:rPr>
          <w:sz w:val="24"/>
          <w:szCs w:val="24"/>
        </w:rPr>
        <w:t>.</w:t>
      </w:r>
      <w:r w:rsidR="009547B2">
        <w:rPr>
          <w:sz w:val="24"/>
          <w:szCs w:val="24"/>
        </w:rPr>
        <w:t>web</w:t>
      </w:r>
      <w:r w:rsidR="00C62EF1">
        <w:rPr>
          <w:sz w:val="24"/>
          <w:szCs w:val="24"/>
        </w:rPr>
        <w:t xml:space="preserve"> geleitet.</w:t>
      </w:r>
      <w:r w:rsidR="007251F1">
        <w:rPr>
          <w:sz w:val="24"/>
          <w:szCs w:val="24"/>
        </w:rPr>
        <w:t xml:space="preserve"> Dort können Sie sich mit Ihren Benutzerdaten anmelden und den Bereich „Meine Anträge“ öffnen.</w:t>
      </w:r>
    </w:p>
    <w:p w14:paraId="152B1AF0" w14:textId="5BDDF29B" w:rsidR="001E5E58" w:rsidRDefault="00502F97" w:rsidP="001E5E58">
      <w:pPr>
        <w:rPr>
          <w:sz w:val="24"/>
          <w:szCs w:val="24"/>
        </w:rPr>
      </w:pPr>
      <w:r w:rsidRPr="00DF36E0">
        <w:rPr>
          <w:sz w:val="24"/>
          <w:szCs w:val="24"/>
        </w:rPr>
        <w:t xml:space="preserve">Bei der E-Mail handelt es sich um eine automatisch </w:t>
      </w:r>
      <w:r w:rsidR="00173E52">
        <w:rPr>
          <w:sz w:val="24"/>
          <w:szCs w:val="24"/>
        </w:rPr>
        <w:t>erstellte</w:t>
      </w:r>
      <w:r w:rsidRPr="00DF36E0">
        <w:rPr>
          <w:sz w:val="24"/>
          <w:szCs w:val="24"/>
        </w:rPr>
        <w:t xml:space="preserve"> Nachricht, auf die Sie</w:t>
      </w:r>
      <w:r w:rsidR="00DF36E0">
        <w:rPr>
          <w:sz w:val="24"/>
          <w:szCs w:val="24"/>
        </w:rPr>
        <w:t xml:space="preserve"> nicht </w:t>
      </w:r>
      <w:r w:rsidRPr="00DF36E0">
        <w:rPr>
          <w:sz w:val="24"/>
          <w:szCs w:val="24"/>
        </w:rPr>
        <w:t>antworten</w:t>
      </w:r>
      <w:r w:rsidR="00DD0FE0">
        <w:rPr>
          <w:sz w:val="24"/>
          <w:szCs w:val="24"/>
        </w:rPr>
        <w:t xml:space="preserve"> sollen</w:t>
      </w:r>
      <w:r w:rsidRPr="00DF36E0">
        <w:rPr>
          <w:sz w:val="24"/>
          <w:szCs w:val="24"/>
        </w:rPr>
        <w:t>.</w:t>
      </w:r>
    </w:p>
    <w:p w14:paraId="6CB118D2" w14:textId="61121B6F" w:rsidR="00CF2B91" w:rsidRDefault="00CF2B91" w:rsidP="001E5E58">
      <w:pPr>
        <w:rPr>
          <w:sz w:val="24"/>
          <w:szCs w:val="24"/>
        </w:rPr>
      </w:pPr>
    </w:p>
    <w:p w14:paraId="56278739" w14:textId="79D24323" w:rsidR="00CF2B91" w:rsidRPr="00CF2B91" w:rsidRDefault="00CF2B91" w:rsidP="00CF2B91">
      <w:pPr>
        <w:rPr>
          <w:rFonts w:asciiTheme="majorHAnsi" w:hAnsiTheme="majorHAnsi" w:cstheme="majorHAnsi"/>
          <w:noProof/>
          <w:sz w:val="32"/>
          <w:szCs w:val="32"/>
        </w:rPr>
      </w:pPr>
      <w:bookmarkStart w:id="13" w:name="_Erneutes_Einsehen_in"/>
      <w:bookmarkEnd w:id="13"/>
      <w:r w:rsidRPr="00CF2B91">
        <w:rPr>
          <w:rFonts w:asciiTheme="majorHAnsi" w:hAnsiTheme="majorHAnsi" w:cstheme="majorHAnsi"/>
          <w:noProof/>
          <w:sz w:val="32"/>
          <w:szCs w:val="32"/>
        </w:rPr>
        <w:t>4</w:t>
      </w:r>
      <w:r w:rsidRPr="00CF2B91">
        <w:rPr>
          <w:rFonts w:asciiTheme="majorHAnsi" w:hAnsiTheme="majorHAnsi" w:cstheme="majorHAnsi"/>
          <w:noProof/>
          <w:sz w:val="32"/>
          <w:szCs w:val="32"/>
        </w:rPr>
        <w:tab/>
        <w:t>Erneutes Einsehen des Online-Antrags</w:t>
      </w:r>
    </w:p>
    <w:p w14:paraId="457B7FCE" w14:textId="77777777" w:rsidR="00CF2B91" w:rsidRPr="00CF2B91" w:rsidRDefault="00CF2B91" w:rsidP="00CF2B91">
      <w:pPr>
        <w:rPr>
          <w:noProof/>
          <w:sz w:val="24"/>
          <w:szCs w:val="24"/>
        </w:rPr>
      </w:pPr>
      <w:r w:rsidRPr="00CF2B91">
        <w:rPr>
          <w:noProof/>
          <w:sz w:val="24"/>
          <w:szCs w:val="24"/>
        </w:rPr>
        <w:t xml:space="preserve">Nach der finalen Antragsfreigabe werden Sie zurück auf die Übersichtseite „Meine Anträge“ geleitet. </w:t>
      </w:r>
    </w:p>
    <w:p w14:paraId="2DE2E378" w14:textId="77777777" w:rsidR="00CF2B91" w:rsidRPr="00CF2B91" w:rsidRDefault="00CF2B91" w:rsidP="00CF2B91">
      <w:pPr>
        <w:rPr>
          <w:noProof/>
          <w:sz w:val="24"/>
          <w:szCs w:val="24"/>
        </w:rPr>
      </w:pPr>
      <w:r w:rsidRPr="00CF2B91">
        <w:rPr>
          <w:noProof/>
          <w:sz w:val="24"/>
          <w:szCs w:val="24"/>
        </w:rPr>
        <w:t xml:space="preserve">Dort können Sie bei Bedarf Ihren Online-Antrag schreibgeschützt einsehen bzw. das erzeugte PDF-Formular erneut herunterladen. </w:t>
      </w:r>
    </w:p>
    <w:p w14:paraId="2035EFDE" w14:textId="743D4011" w:rsidR="008F241E" w:rsidRPr="00CF2B91" w:rsidRDefault="00CF2B91" w:rsidP="00CF2B91">
      <w:pPr>
        <w:rPr>
          <w:sz w:val="24"/>
          <w:szCs w:val="24"/>
        </w:rPr>
      </w:pPr>
      <w:r w:rsidRPr="00CF2B91">
        <w:rPr>
          <w:noProof/>
          <w:sz w:val="24"/>
          <w:szCs w:val="24"/>
        </w:rPr>
        <w:t>Im Bereich „Status“ können Sie den Bearbeitungsstand Ihres Online-Antrags durch die Geschäftsstelle Forst sehen. Direkt nach der Freigabe befindet sich der Online-Antrag im Status „Antrag online eingereicht“. Sobald Ihr Online-Antrag bewilligt wird, bekommt dieser den Status „Bewilligt“.</w:t>
      </w:r>
      <w:r w:rsidRPr="00CF2B91">
        <w:rPr>
          <w:noProof/>
          <w:sz w:val="24"/>
          <w:szCs w:val="24"/>
          <w:lang w:eastAsia="de-D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43B4E32" wp14:editId="3233B653">
                <wp:simplePos x="0" y="0"/>
                <wp:positionH relativeFrom="column">
                  <wp:posOffset>1978035</wp:posOffset>
                </wp:positionH>
                <wp:positionV relativeFrom="paragraph">
                  <wp:posOffset>3822225</wp:posOffset>
                </wp:positionV>
                <wp:extent cx="354965" cy="260985"/>
                <wp:effectExtent l="0" t="0" r="0" b="5715"/>
                <wp:wrapNone/>
                <wp:docPr id="32" name="Textfeld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4965" cy="2609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DBDA7EC" w14:textId="77777777" w:rsidR="00CF2B91" w:rsidRPr="004022C0" w:rsidRDefault="00CF2B91" w:rsidP="00CF2B91">
                            <w:pPr>
                              <w:rPr>
                                <w:color w:val="FFFFFF" w:themeColor="background1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14"/>
                                <w:szCs w:val="14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43B4E32" id="_x0000_t202" coordsize="21600,21600" o:spt="202" path="m,l,21600r21600,l21600,xe">
                <v:stroke joinstyle="miter"/>
                <v:path gradientshapeok="t" o:connecttype="rect"/>
              </v:shapetype>
              <v:shape id="Textfeld 32" o:spid="_x0000_s1026" type="#_x0000_t202" style="position:absolute;left:0;text-align:left;margin-left:155.75pt;margin-top:300.95pt;width:27.95pt;height:20.5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" filled="f" stroked="f" strokeweight=".5pt">
                <v:textbox>
                  <w:txbxContent>
                    <w:p w14:paraId="3DBDA7EC" w14:textId="77777777" w:rsidR="00CF2B91" w:rsidRPr="004022C0" w:rsidRDefault="00CF2B91" w:rsidP="00CF2B91">
                      <w:pPr>
                        <w:rPr>
                          <w:color w:val="FFFFFF" w:themeColor="background1"/>
                          <w:sz w:val="14"/>
                          <w:szCs w:val="14"/>
                        </w:rPr>
                      </w:pPr>
                      <w:r>
                        <w:rPr>
                          <w:color w:val="FFFFFF" w:themeColor="background1"/>
                          <w:sz w:val="14"/>
                          <w:szCs w:val="14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Pr="00CF2B91">
        <w:rPr>
          <w:noProof/>
          <w:sz w:val="24"/>
          <w:szCs w:val="24"/>
        </w:rPr>
        <w:t xml:space="preserve"> </w:t>
      </w:r>
    </w:p>
    <w:sectPr w:rsidR="008F241E" w:rsidRPr="00CF2B91" w:rsidSect="00DB0E14">
      <w:headerReference w:type="default" r:id="rId28"/>
      <w:footerReference w:type="default" r:id="rId29"/>
      <w:pgSz w:w="11906" w:h="16838" w:code="9"/>
      <w:pgMar w:top="1417" w:right="1417" w:bottom="1134" w:left="1417" w:header="720" w:footer="907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1EF073" w14:textId="77777777" w:rsidR="005F10A6" w:rsidRDefault="005F10A6" w:rsidP="00353313">
      <w:pPr>
        <w:spacing w:after="0" w:line="240" w:lineRule="auto"/>
      </w:pPr>
      <w:r>
        <w:separator/>
      </w:r>
    </w:p>
  </w:endnote>
  <w:endnote w:type="continuationSeparator" w:id="0">
    <w:p w14:paraId="3D64E522" w14:textId="77777777" w:rsidR="005F10A6" w:rsidRDefault="005F10A6" w:rsidP="00353313">
      <w:pPr>
        <w:spacing w:after="0" w:line="240" w:lineRule="auto"/>
      </w:pPr>
      <w:r>
        <w:continuationSeparator/>
      </w:r>
    </w:p>
  </w:endnote>
  <w:endnote w:type="continuationNotice" w:id="1">
    <w:p w14:paraId="28AB0B02" w14:textId="77777777" w:rsidR="005F10A6" w:rsidRDefault="005F10A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icrogrammaDMedExt">
    <w:altName w:val="Calibri"/>
    <w:charset w:val="00"/>
    <w:family w:val="swiss"/>
    <w:pitch w:val="variable"/>
    <w:sig w:usb0="00000007" w:usb1="00000000" w:usb2="00000000" w:usb3="00000000" w:csb0="0000001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63595963"/>
      <w:docPartObj>
        <w:docPartGallery w:val="Page Numbers (Bottom of Page)"/>
        <w:docPartUnique/>
      </w:docPartObj>
    </w:sdtPr>
    <w:sdtEndPr/>
    <w:sdtContent>
      <w:p w14:paraId="48C77F04" w14:textId="271F0B56" w:rsidR="00C75717" w:rsidRPr="00C75717" w:rsidRDefault="00C75717" w:rsidP="00C75717">
        <w:pPr>
          <w:pStyle w:val="Fuzeile"/>
          <w:pBdr>
            <w:bottom w:val="single" w:sz="4" w:space="1" w:color="1F497D" w:themeColor="text2"/>
          </w:pBdr>
          <w:rPr>
            <w:rFonts w:cstheme="minorHAnsi"/>
            <w:sz w:val="20"/>
          </w:rPr>
        </w:pPr>
        <w:r w:rsidRPr="00C75717">
          <w:rPr>
            <w:rFonts w:cstheme="minorHAnsi"/>
            <w:sz w:val="20"/>
          </w:rPr>
          <w:tab/>
        </w:r>
        <w:r w:rsidRPr="00C75717">
          <w:rPr>
            <w:rFonts w:cstheme="minorHAnsi"/>
            <w:sz w:val="20"/>
          </w:rPr>
          <w:tab/>
          <w:t xml:space="preserve">Seite </w:t>
        </w:r>
        <w:r w:rsidRPr="00C75717">
          <w:rPr>
            <w:rFonts w:cstheme="minorHAnsi"/>
            <w:sz w:val="20"/>
          </w:rPr>
          <w:fldChar w:fldCharType="begin"/>
        </w:r>
        <w:r w:rsidRPr="00C75717">
          <w:rPr>
            <w:rFonts w:cstheme="minorHAnsi"/>
            <w:sz w:val="20"/>
          </w:rPr>
          <w:instrText xml:space="preserve"> PAGE   \* MERGEFORMAT </w:instrText>
        </w:r>
        <w:r w:rsidRPr="00C75717">
          <w:rPr>
            <w:rFonts w:cstheme="minorHAnsi"/>
            <w:sz w:val="20"/>
          </w:rPr>
          <w:fldChar w:fldCharType="separate"/>
        </w:r>
        <w:r w:rsidR="00786A78">
          <w:rPr>
            <w:rFonts w:cstheme="minorHAnsi"/>
            <w:noProof/>
            <w:sz w:val="20"/>
          </w:rPr>
          <w:t>16</w:t>
        </w:r>
        <w:r w:rsidRPr="00C75717">
          <w:rPr>
            <w:rFonts w:cstheme="minorHAnsi"/>
            <w:sz w:val="20"/>
          </w:rPr>
          <w:fldChar w:fldCharType="end"/>
        </w:r>
        <w:r w:rsidRPr="00C75717">
          <w:rPr>
            <w:rFonts w:cstheme="minorHAnsi"/>
            <w:sz w:val="20"/>
          </w:rPr>
          <w:t xml:space="preserve"> von </w:t>
        </w:r>
        <w:r w:rsidRPr="00C75717">
          <w:rPr>
            <w:rFonts w:cstheme="minorHAnsi"/>
            <w:sz w:val="20"/>
          </w:rPr>
          <w:fldChar w:fldCharType="begin"/>
        </w:r>
        <w:r w:rsidRPr="00C75717">
          <w:rPr>
            <w:rFonts w:cstheme="minorHAnsi"/>
            <w:sz w:val="20"/>
          </w:rPr>
          <w:instrText xml:space="preserve"> NUMPAGES   \* MERGEFORMAT </w:instrText>
        </w:r>
        <w:r w:rsidRPr="00C75717">
          <w:rPr>
            <w:rFonts w:cstheme="minorHAnsi"/>
            <w:sz w:val="20"/>
          </w:rPr>
          <w:fldChar w:fldCharType="separate"/>
        </w:r>
        <w:r w:rsidR="00786A78">
          <w:rPr>
            <w:rFonts w:cstheme="minorHAnsi"/>
            <w:noProof/>
            <w:sz w:val="20"/>
          </w:rPr>
          <w:t>16</w:t>
        </w:r>
        <w:r w:rsidRPr="00C75717">
          <w:rPr>
            <w:rFonts w:cstheme="minorHAnsi"/>
            <w:sz w:val="20"/>
          </w:rPr>
          <w:fldChar w:fldCharType="end"/>
        </w:r>
      </w:p>
      <w:p w14:paraId="2860A86D" w14:textId="77777777" w:rsidR="006F131A" w:rsidRPr="00C75717" w:rsidRDefault="00B62307">
        <w:pPr>
          <w:pStyle w:val="Fuzeile"/>
          <w:jc w:val="center"/>
        </w:pPr>
        <w:r w:rsidRPr="00C75717">
          <w:rPr>
            <w:noProof/>
            <w:lang w:eastAsia="de-DE"/>
          </w:rPr>
          <w:drawing>
            <wp:anchor distT="0" distB="0" distL="114300" distR="114300" simplePos="0" relativeHeight="251658241" behindDoc="0" locked="0" layoutInCell="1" allowOverlap="1" wp14:anchorId="2E92C63A" wp14:editId="4FCB6BCC">
              <wp:simplePos x="0" y="0"/>
              <wp:positionH relativeFrom="margin">
                <wp:posOffset>0</wp:posOffset>
              </wp:positionH>
              <wp:positionV relativeFrom="paragraph">
                <wp:posOffset>148590</wp:posOffset>
              </wp:positionV>
              <wp:extent cx="1059815" cy="431800"/>
              <wp:effectExtent l="0" t="0" r="6985" b="6350"/>
              <wp:wrapNone/>
              <wp:docPr id="3" name="Grafik 19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" name="Grafik 19">
                        <a:extLst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pic:cNvPr>
                      <pic:cNvPicPr/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059815" cy="431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="002F272B" w:rsidRPr="00C75717">
          <w:rPr>
            <w:noProof/>
            <w:lang w:eastAsia="de-DE"/>
          </w:rPr>
          <w:drawing>
            <wp:anchor distT="0" distB="0" distL="114300" distR="114300" simplePos="0" relativeHeight="251658240" behindDoc="0" locked="0" layoutInCell="1" allowOverlap="1" wp14:anchorId="49F34AF3" wp14:editId="158F1DF4">
              <wp:simplePos x="0" y="0"/>
              <wp:positionH relativeFrom="margin">
                <wp:posOffset>5132070</wp:posOffset>
              </wp:positionH>
              <wp:positionV relativeFrom="bottomMargin">
                <wp:posOffset>342900</wp:posOffset>
              </wp:positionV>
              <wp:extent cx="623570" cy="431800"/>
              <wp:effectExtent l="0" t="0" r="5080" b="6350"/>
              <wp:wrapNone/>
              <wp:docPr id="2" name="Bild 400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01" name="Bild 400"/>
                      <pic:cNvPicPr>
                        <a:picLocks noChangeAspect="1"/>
                      </pic:cNvPicPr>
                    </pic:nvPicPr>
                    <pic:blipFill>
                      <a:blip r:embed="rId2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3570" cy="431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</w:p>
    </w:sdtContent>
  </w:sdt>
  <w:p w14:paraId="1F2A2DA0" w14:textId="77777777" w:rsidR="006F131A" w:rsidRPr="00083F94" w:rsidRDefault="006F131A" w:rsidP="00C415FD">
    <w:pPr>
      <w:pStyle w:val="Fuzeile"/>
      <w:tabs>
        <w:tab w:val="clear" w:pos="4536"/>
        <w:tab w:val="left" w:pos="7371"/>
        <w:tab w:val="center" w:pos="7513"/>
        <w:tab w:val="left" w:pos="7797"/>
      </w:tabs>
      <w:rPr>
        <w:rFonts w:ascii="MicrogrammaDMedExt" w:hAnsi="MicrogrammaDMedExt"/>
        <w:b/>
        <w:noProof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49C2FD" w14:textId="77777777" w:rsidR="005F10A6" w:rsidRDefault="005F10A6" w:rsidP="00353313">
      <w:pPr>
        <w:spacing w:after="0" w:line="240" w:lineRule="auto"/>
      </w:pPr>
      <w:r>
        <w:separator/>
      </w:r>
    </w:p>
  </w:footnote>
  <w:footnote w:type="continuationSeparator" w:id="0">
    <w:p w14:paraId="1D5901C6" w14:textId="77777777" w:rsidR="005F10A6" w:rsidRDefault="005F10A6" w:rsidP="00353313">
      <w:pPr>
        <w:spacing w:after="0" w:line="240" w:lineRule="auto"/>
      </w:pPr>
      <w:r>
        <w:continuationSeparator/>
      </w:r>
    </w:p>
  </w:footnote>
  <w:footnote w:type="continuationNotice" w:id="1">
    <w:p w14:paraId="4644B068" w14:textId="77777777" w:rsidR="005F10A6" w:rsidRDefault="005F10A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0A602B" w14:textId="77777777" w:rsidR="002B0266" w:rsidRPr="00376BF5" w:rsidRDefault="002B0266" w:rsidP="00376BF5">
    <w:pPr>
      <w:pStyle w:val="Fuzeile1"/>
      <w:tabs>
        <w:tab w:val="left" w:pos="4408"/>
      </w:tabs>
      <w:rPr>
        <w:rFonts w:asciiTheme="minorHAnsi" w:hAnsiTheme="minorHAnsi" w:cstheme="minorHAnsi"/>
        <w:color w:val="auto"/>
        <w:szCs w:val="20"/>
      </w:rPr>
    </w:pPr>
    <w:r w:rsidRPr="002B0266">
      <w:rPr>
        <w:rFonts w:asciiTheme="minorHAnsi" w:hAnsiTheme="minorHAnsi" w:cstheme="minorHAnsi"/>
        <w:color w:val="auto"/>
        <w:szCs w:val="20"/>
      </w:rPr>
      <w:tab/>
    </w:r>
    <w:r w:rsidR="00311308">
      <w:rPr>
        <w:rFonts w:asciiTheme="minorHAnsi" w:hAnsiTheme="minorHAnsi" w:cstheme="minorHAnsi"/>
        <w:color w:val="auto"/>
        <w:szCs w:val="20"/>
      </w:rPr>
      <w:tab/>
    </w:r>
    <w:r w:rsidRPr="002B0266">
      <w:rPr>
        <w:rFonts w:asciiTheme="minorHAnsi" w:hAnsiTheme="minorHAnsi" w:cstheme="minorHAnsi"/>
        <w:color w:val="auto"/>
        <w:szCs w:val="20"/>
      </w:rPr>
      <w:tab/>
    </w:r>
  </w:p>
  <w:p w14:paraId="32180360" w14:textId="77777777" w:rsidR="006F131A" w:rsidRDefault="006F131A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131C6"/>
    <w:multiLevelType w:val="hybridMultilevel"/>
    <w:tmpl w:val="A4083AE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835BBE"/>
    <w:multiLevelType w:val="hybridMultilevel"/>
    <w:tmpl w:val="D35293E0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82775B"/>
    <w:multiLevelType w:val="multilevel"/>
    <w:tmpl w:val="6CA2EF60"/>
    <w:lvl w:ilvl="0">
      <w:start w:val="1"/>
      <w:numFmt w:val="decimal"/>
      <w:pStyle w:val="berschrift1"/>
      <w:lvlText w:val="%1"/>
      <w:lvlJc w:val="left"/>
      <w:pPr>
        <w:ind w:left="432" w:hanging="432"/>
      </w:pPr>
    </w:lvl>
    <w:lvl w:ilvl="1">
      <w:start w:val="1"/>
      <w:numFmt w:val="decimal"/>
      <w:pStyle w:val="berschrift2"/>
      <w:lvlText w:val="%1.%2"/>
      <w:lvlJc w:val="left"/>
      <w:pPr>
        <w:ind w:left="576" w:hanging="576"/>
      </w:pPr>
    </w:lvl>
    <w:lvl w:ilvl="2">
      <w:start w:val="1"/>
      <w:numFmt w:val="decimal"/>
      <w:pStyle w:val="berschrift3"/>
      <w:lvlText w:val="%1.%2.%3"/>
      <w:lvlJc w:val="left"/>
      <w:pPr>
        <w:ind w:left="5114" w:hanging="720"/>
      </w:pPr>
      <w:rPr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berschrift4"/>
      <w:lvlText w:val="%1.%2.%3.%4"/>
      <w:lvlJc w:val="left"/>
      <w:pPr>
        <w:ind w:left="3558" w:hanging="864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3" w15:restartNumberingAfterBreak="0">
    <w:nsid w:val="16D51FE2"/>
    <w:multiLevelType w:val="hybridMultilevel"/>
    <w:tmpl w:val="2F5EB22E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7F1ED2"/>
    <w:multiLevelType w:val="hybridMultilevel"/>
    <w:tmpl w:val="272ACA4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4B76820"/>
    <w:multiLevelType w:val="hybridMultilevel"/>
    <w:tmpl w:val="6C6E52EA"/>
    <w:lvl w:ilvl="0" w:tplc="778A45BA">
      <w:start w:val="19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AE27551"/>
    <w:multiLevelType w:val="hybridMultilevel"/>
    <w:tmpl w:val="F15877AE"/>
    <w:lvl w:ilvl="0" w:tplc="7C30C0E0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BA71582"/>
    <w:multiLevelType w:val="multilevel"/>
    <w:tmpl w:val="6CA2EF60"/>
    <w:styleLink w:val="AktuelleListe1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5114" w:hanging="720"/>
      </w:pPr>
      <w:rPr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"/>
      <w:lvlJc w:val="left"/>
      <w:pPr>
        <w:ind w:left="3558" w:hanging="864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8" w15:restartNumberingAfterBreak="0">
    <w:nsid w:val="614738C2"/>
    <w:multiLevelType w:val="multilevel"/>
    <w:tmpl w:val="0407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9" w15:restartNumberingAfterBreak="0">
    <w:nsid w:val="63C30B62"/>
    <w:multiLevelType w:val="hybridMultilevel"/>
    <w:tmpl w:val="A4083AE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8B115CE"/>
    <w:multiLevelType w:val="hybridMultilevel"/>
    <w:tmpl w:val="1E0638A2"/>
    <w:lvl w:ilvl="0" w:tplc="BF98CD4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9B73380"/>
    <w:multiLevelType w:val="hybridMultilevel"/>
    <w:tmpl w:val="C868C258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11"/>
  </w:num>
  <w:num w:numId="4">
    <w:abstractNumId w:val="8"/>
  </w:num>
  <w:num w:numId="5">
    <w:abstractNumId w:val="3"/>
  </w:num>
  <w:num w:numId="6">
    <w:abstractNumId w:val="4"/>
  </w:num>
  <w:num w:numId="7">
    <w:abstractNumId w:val="7"/>
  </w:num>
  <w:num w:numId="8">
    <w:abstractNumId w:val="1"/>
  </w:num>
  <w:num w:numId="9">
    <w:abstractNumId w:val="0"/>
  </w:num>
  <w:num w:numId="10">
    <w:abstractNumId w:val="9"/>
  </w:num>
  <w:num w:numId="11">
    <w:abstractNumId w:val="5"/>
  </w:num>
  <w:num w:numId="12">
    <w:abstractNumId w:val="1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4"/>
  <w:attachedTemplate r:id="rId1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15CB"/>
    <w:rsid w:val="000002EE"/>
    <w:rsid w:val="00000576"/>
    <w:rsid w:val="00001178"/>
    <w:rsid w:val="000015C0"/>
    <w:rsid w:val="00001689"/>
    <w:rsid w:val="0000183A"/>
    <w:rsid w:val="0000197A"/>
    <w:rsid w:val="000019EE"/>
    <w:rsid w:val="00001ACA"/>
    <w:rsid w:val="00001BAC"/>
    <w:rsid w:val="00002571"/>
    <w:rsid w:val="000025D4"/>
    <w:rsid w:val="000028E4"/>
    <w:rsid w:val="00002D32"/>
    <w:rsid w:val="00003852"/>
    <w:rsid w:val="00003B3B"/>
    <w:rsid w:val="00003F21"/>
    <w:rsid w:val="0000407F"/>
    <w:rsid w:val="000045E3"/>
    <w:rsid w:val="000046D4"/>
    <w:rsid w:val="00004E83"/>
    <w:rsid w:val="0000504D"/>
    <w:rsid w:val="00005081"/>
    <w:rsid w:val="000065BF"/>
    <w:rsid w:val="00007D64"/>
    <w:rsid w:val="00007F8E"/>
    <w:rsid w:val="00007FE8"/>
    <w:rsid w:val="00010021"/>
    <w:rsid w:val="00010102"/>
    <w:rsid w:val="00010199"/>
    <w:rsid w:val="000102BD"/>
    <w:rsid w:val="00010706"/>
    <w:rsid w:val="00010C6A"/>
    <w:rsid w:val="00010E3D"/>
    <w:rsid w:val="00011079"/>
    <w:rsid w:val="000114DA"/>
    <w:rsid w:val="000114F4"/>
    <w:rsid w:val="000125E1"/>
    <w:rsid w:val="000126DE"/>
    <w:rsid w:val="00012B2D"/>
    <w:rsid w:val="00013997"/>
    <w:rsid w:val="000139C6"/>
    <w:rsid w:val="00013A98"/>
    <w:rsid w:val="000142B5"/>
    <w:rsid w:val="000142E9"/>
    <w:rsid w:val="000146F8"/>
    <w:rsid w:val="0001477D"/>
    <w:rsid w:val="00014923"/>
    <w:rsid w:val="00014A37"/>
    <w:rsid w:val="000153CD"/>
    <w:rsid w:val="00015490"/>
    <w:rsid w:val="00015D05"/>
    <w:rsid w:val="00015DFD"/>
    <w:rsid w:val="00016261"/>
    <w:rsid w:val="000166F3"/>
    <w:rsid w:val="00017772"/>
    <w:rsid w:val="00017E8B"/>
    <w:rsid w:val="00020068"/>
    <w:rsid w:val="000216F9"/>
    <w:rsid w:val="00021A03"/>
    <w:rsid w:val="00022095"/>
    <w:rsid w:val="00022388"/>
    <w:rsid w:val="00022C85"/>
    <w:rsid w:val="00022DC2"/>
    <w:rsid w:val="0002359F"/>
    <w:rsid w:val="00023BF2"/>
    <w:rsid w:val="00024328"/>
    <w:rsid w:val="00024495"/>
    <w:rsid w:val="000244DF"/>
    <w:rsid w:val="00024A61"/>
    <w:rsid w:val="000254DC"/>
    <w:rsid w:val="00025750"/>
    <w:rsid w:val="000259B0"/>
    <w:rsid w:val="00025B50"/>
    <w:rsid w:val="00025FFE"/>
    <w:rsid w:val="00026364"/>
    <w:rsid w:val="000273D4"/>
    <w:rsid w:val="00027DBB"/>
    <w:rsid w:val="00030503"/>
    <w:rsid w:val="00030806"/>
    <w:rsid w:val="0003110D"/>
    <w:rsid w:val="00031752"/>
    <w:rsid w:val="0003189C"/>
    <w:rsid w:val="00031CA5"/>
    <w:rsid w:val="00031E62"/>
    <w:rsid w:val="00032409"/>
    <w:rsid w:val="0003245F"/>
    <w:rsid w:val="00032DF3"/>
    <w:rsid w:val="000335C6"/>
    <w:rsid w:val="00033629"/>
    <w:rsid w:val="000339D1"/>
    <w:rsid w:val="00033D8F"/>
    <w:rsid w:val="00033F20"/>
    <w:rsid w:val="000341C4"/>
    <w:rsid w:val="000345D1"/>
    <w:rsid w:val="00034C22"/>
    <w:rsid w:val="00034C93"/>
    <w:rsid w:val="000351F4"/>
    <w:rsid w:val="00036344"/>
    <w:rsid w:val="00036AE5"/>
    <w:rsid w:val="00036B5D"/>
    <w:rsid w:val="00036F45"/>
    <w:rsid w:val="00037524"/>
    <w:rsid w:val="00037664"/>
    <w:rsid w:val="00037C83"/>
    <w:rsid w:val="00040083"/>
    <w:rsid w:val="00040641"/>
    <w:rsid w:val="00040EE6"/>
    <w:rsid w:val="00041405"/>
    <w:rsid w:val="0004199D"/>
    <w:rsid w:val="00041ED1"/>
    <w:rsid w:val="00042244"/>
    <w:rsid w:val="00042491"/>
    <w:rsid w:val="000428A3"/>
    <w:rsid w:val="00042925"/>
    <w:rsid w:val="0004314F"/>
    <w:rsid w:val="000435E2"/>
    <w:rsid w:val="0004370B"/>
    <w:rsid w:val="000437A5"/>
    <w:rsid w:val="00043954"/>
    <w:rsid w:val="000445F9"/>
    <w:rsid w:val="00045A8F"/>
    <w:rsid w:val="00046498"/>
    <w:rsid w:val="00046BA0"/>
    <w:rsid w:val="00046BE9"/>
    <w:rsid w:val="00046D25"/>
    <w:rsid w:val="00046DCC"/>
    <w:rsid w:val="00050212"/>
    <w:rsid w:val="00050570"/>
    <w:rsid w:val="00050684"/>
    <w:rsid w:val="0005076B"/>
    <w:rsid w:val="00050C74"/>
    <w:rsid w:val="00050DEB"/>
    <w:rsid w:val="000514C9"/>
    <w:rsid w:val="00051880"/>
    <w:rsid w:val="00051938"/>
    <w:rsid w:val="000527F2"/>
    <w:rsid w:val="00052F08"/>
    <w:rsid w:val="000534C7"/>
    <w:rsid w:val="00053F1E"/>
    <w:rsid w:val="00053FB2"/>
    <w:rsid w:val="0005420D"/>
    <w:rsid w:val="00054D01"/>
    <w:rsid w:val="0005612E"/>
    <w:rsid w:val="000561E1"/>
    <w:rsid w:val="000564F3"/>
    <w:rsid w:val="0005654B"/>
    <w:rsid w:val="000568FC"/>
    <w:rsid w:val="00056BF6"/>
    <w:rsid w:val="00056C17"/>
    <w:rsid w:val="0005744B"/>
    <w:rsid w:val="00057881"/>
    <w:rsid w:val="00057A84"/>
    <w:rsid w:val="00057A94"/>
    <w:rsid w:val="00057CC2"/>
    <w:rsid w:val="00060079"/>
    <w:rsid w:val="00060830"/>
    <w:rsid w:val="00060B8C"/>
    <w:rsid w:val="00060F9E"/>
    <w:rsid w:val="0006110A"/>
    <w:rsid w:val="00061182"/>
    <w:rsid w:val="000616B0"/>
    <w:rsid w:val="0006195D"/>
    <w:rsid w:val="00061DEE"/>
    <w:rsid w:val="00061F86"/>
    <w:rsid w:val="000622B1"/>
    <w:rsid w:val="000629E0"/>
    <w:rsid w:val="00062CC0"/>
    <w:rsid w:val="00063329"/>
    <w:rsid w:val="00063B4D"/>
    <w:rsid w:val="0006437A"/>
    <w:rsid w:val="0006490E"/>
    <w:rsid w:val="00065447"/>
    <w:rsid w:val="00065D28"/>
    <w:rsid w:val="00065DE1"/>
    <w:rsid w:val="00065E0D"/>
    <w:rsid w:val="00066275"/>
    <w:rsid w:val="00066503"/>
    <w:rsid w:val="0006675A"/>
    <w:rsid w:val="00066A33"/>
    <w:rsid w:val="00066E42"/>
    <w:rsid w:val="000673A2"/>
    <w:rsid w:val="0006757B"/>
    <w:rsid w:val="00070346"/>
    <w:rsid w:val="000703E4"/>
    <w:rsid w:val="00070636"/>
    <w:rsid w:val="00070673"/>
    <w:rsid w:val="00070D18"/>
    <w:rsid w:val="00071923"/>
    <w:rsid w:val="0007199E"/>
    <w:rsid w:val="00071B7B"/>
    <w:rsid w:val="00071B8B"/>
    <w:rsid w:val="00071BAD"/>
    <w:rsid w:val="00072132"/>
    <w:rsid w:val="000723AB"/>
    <w:rsid w:val="00072BB2"/>
    <w:rsid w:val="0007311E"/>
    <w:rsid w:val="000734E3"/>
    <w:rsid w:val="00073690"/>
    <w:rsid w:val="00073E3B"/>
    <w:rsid w:val="00074530"/>
    <w:rsid w:val="00074A9B"/>
    <w:rsid w:val="00074CB0"/>
    <w:rsid w:val="00074CF0"/>
    <w:rsid w:val="00074E15"/>
    <w:rsid w:val="00075DE0"/>
    <w:rsid w:val="00076AB3"/>
    <w:rsid w:val="000779F8"/>
    <w:rsid w:val="00077A5D"/>
    <w:rsid w:val="00077AC4"/>
    <w:rsid w:val="00077F55"/>
    <w:rsid w:val="000802FE"/>
    <w:rsid w:val="00080BDF"/>
    <w:rsid w:val="0008170C"/>
    <w:rsid w:val="0008174D"/>
    <w:rsid w:val="000817D8"/>
    <w:rsid w:val="000825FD"/>
    <w:rsid w:val="0008270A"/>
    <w:rsid w:val="0008285D"/>
    <w:rsid w:val="0008294D"/>
    <w:rsid w:val="000829C6"/>
    <w:rsid w:val="00082FDA"/>
    <w:rsid w:val="00083293"/>
    <w:rsid w:val="00083465"/>
    <w:rsid w:val="00083AA1"/>
    <w:rsid w:val="00083F94"/>
    <w:rsid w:val="00084227"/>
    <w:rsid w:val="00084320"/>
    <w:rsid w:val="0008484F"/>
    <w:rsid w:val="00084A0B"/>
    <w:rsid w:val="00084EB2"/>
    <w:rsid w:val="00085754"/>
    <w:rsid w:val="0008656A"/>
    <w:rsid w:val="000869E9"/>
    <w:rsid w:val="00086E9B"/>
    <w:rsid w:val="00087985"/>
    <w:rsid w:val="00090136"/>
    <w:rsid w:val="00090581"/>
    <w:rsid w:val="00090D57"/>
    <w:rsid w:val="00090FE1"/>
    <w:rsid w:val="00092006"/>
    <w:rsid w:val="00093EA4"/>
    <w:rsid w:val="0009416B"/>
    <w:rsid w:val="0009454A"/>
    <w:rsid w:val="00094634"/>
    <w:rsid w:val="000947E3"/>
    <w:rsid w:val="00094E84"/>
    <w:rsid w:val="000958DE"/>
    <w:rsid w:val="00095B32"/>
    <w:rsid w:val="0009622B"/>
    <w:rsid w:val="000962F2"/>
    <w:rsid w:val="000963F2"/>
    <w:rsid w:val="0009642E"/>
    <w:rsid w:val="00096624"/>
    <w:rsid w:val="00096B9D"/>
    <w:rsid w:val="00096C02"/>
    <w:rsid w:val="00096C25"/>
    <w:rsid w:val="00096CD0"/>
    <w:rsid w:val="0009709F"/>
    <w:rsid w:val="0009714C"/>
    <w:rsid w:val="00097DE2"/>
    <w:rsid w:val="00097F82"/>
    <w:rsid w:val="000A0EE3"/>
    <w:rsid w:val="000A17B3"/>
    <w:rsid w:val="000A20FC"/>
    <w:rsid w:val="000A22AD"/>
    <w:rsid w:val="000A26AE"/>
    <w:rsid w:val="000A26D0"/>
    <w:rsid w:val="000A395C"/>
    <w:rsid w:val="000A3F7F"/>
    <w:rsid w:val="000A4897"/>
    <w:rsid w:val="000A4C75"/>
    <w:rsid w:val="000A4C7B"/>
    <w:rsid w:val="000A4CB9"/>
    <w:rsid w:val="000A5368"/>
    <w:rsid w:val="000A6B20"/>
    <w:rsid w:val="000B01C3"/>
    <w:rsid w:val="000B0C45"/>
    <w:rsid w:val="000B125A"/>
    <w:rsid w:val="000B1850"/>
    <w:rsid w:val="000B27B8"/>
    <w:rsid w:val="000B2E92"/>
    <w:rsid w:val="000B2F3A"/>
    <w:rsid w:val="000B34B6"/>
    <w:rsid w:val="000B3882"/>
    <w:rsid w:val="000B3938"/>
    <w:rsid w:val="000B3C3A"/>
    <w:rsid w:val="000B3D59"/>
    <w:rsid w:val="000B4461"/>
    <w:rsid w:val="000B456B"/>
    <w:rsid w:val="000B4608"/>
    <w:rsid w:val="000B47A3"/>
    <w:rsid w:val="000B4A53"/>
    <w:rsid w:val="000B4B54"/>
    <w:rsid w:val="000B554F"/>
    <w:rsid w:val="000B5631"/>
    <w:rsid w:val="000B5764"/>
    <w:rsid w:val="000B59E2"/>
    <w:rsid w:val="000B5C72"/>
    <w:rsid w:val="000B5DD2"/>
    <w:rsid w:val="000B60EA"/>
    <w:rsid w:val="000B6220"/>
    <w:rsid w:val="000B63FD"/>
    <w:rsid w:val="000B6440"/>
    <w:rsid w:val="000B66C9"/>
    <w:rsid w:val="000B67BF"/>
    <w:rsid w:val="000B67E5"/>
    <w:rsid w:val="000B6DAE"/>
    <w:rsid w:val="000B788D"/>
    <w:rsid w:val="000B7D52"/>
    <w:rsid w:val="000C02AE"/>
    <w:rsid w:val="000C02EF"/>
    <w:rsid w:val="000C10DC"/>
    <w:rsid w:val="000C1144"/>
    <w:rsid w:val="000C213A"/>
    <w:rsid w:val="000C2DE1"/>
    <w:rsid w:val="000C321B"/>
    <w:rsid w:val="000C351D"/>
    <w:rsid w:val="000C3E52"/>
    <w:rsid w:val="000C414A"/>
    <w:rsid w:val="000C44AE"/>
    <w:rsid w:val="000C45AD"/>
    <w:rsid w:val="000C5D0D"/>
    <w:rsid w:val="000C5D38"/>
    <w:rsid w:val="000C60D5"/>
    <w:rsid w:val="000C6412"/>
    <w:rsid w:val="000C68CB"/>
    <w:rsid w:val="000C70BD"/>
    <w:rsid w:val="000C7215"/>
    <w:rsid w:val="000D02BD"/>
    <w:rsid w:val="000D2099"/>
    <w:rsid w:val="000D27C9"/>
    <w:rsid w:val="000D2844"/>
    <w:rsid w:val="000D3C56"/>
    <w:rsid w:val="000D402A"/>
    <w:rsid w:val="000D430E"/>
    <w:rsid w:val="000D4DC5"/>
    <w:rsid w:val="000D50B0"/>
    <w:rsid w:val="000D53F1"/>
    <w:rsid w:val="000D54B3"/>
    <w:rsid w:val="000D564B"/>
    <w:rsid w:val="000D5729"/>
    <w:rsid w:val="000D5A3E"/>
    <w:rsid w:val="000D5C57"/>
    <w:rsid w:val="000D659A"/>
    <w:rsid w:val="000D6B6A"/>
    <w:rsid w:val="000D6C19"/>
    <w:rsid w:val="000D7200"/>
    <w:rsid w:val="000D773B"/>
    <w:rsid w:val="000E0721"/>
    <w:rsid w:val="000E0B8B"/>
    <w:rsid w:val="000E0CE1"/>
    <w:rsid w:val="000E136C"/>
    <w:rsid w:val="000E141D"/>
    <w:rsid w:val="000E1B44"/>
    <w:rsid w:val="000E1BCB"/>
    <w:rsid w:val="000E208D"/>
    <w:rsid w:val="000E245A"/>
    <w:rsid w:val="000E26D9"/>
    <w:rsid w:val="000E2CE6"/>
    <w:rsid w:val="000E2DEB"/>
    <w:rsid w:val="000E2F56"/>
    <w:rsid w:val="000E319C"/>
    <w:rsid w:val="000E35C1"/>
    <w:rsid w:val="000E3EDD"/>
    <w:rsid w:val="000E4719"/>
    <w:rsid w:val="000E49D8"/>
    <w:rsid w:val="000E4B9C"/>
    <w:rsid w:val="000E4FD7"/>
    <w:rsid w:val="000E50BB"/>
    <w:rsid w:val="000E58BD"/>
    <w:rsid w:val="000E5F2A"/>
    <w:rsid w:val="000E664F"/>
    <w:rsid w:val="000E6B82"/>
    <w:rsid w:val="000E70D1"/>
    <w:rsid w:val="000E7C7C"/>
    <w:rsid w:val="000F019A"/>
    <w:rsid w:val="000F07EE"/>
    <w:rsid w:val="000F08B9"/>
    <w:rsid w:val="000F094C"/>
    <w:rsid w:val="000F0C99"/>
    <w:rsid w:val="000F0EBC"/>
    <w:rsid w:val="000F1DAA"/>
    <w:rsid w:val="000F215A"/>
    <w:rsid w:val="000F22BE"/>
    <w:rsid w:val="000F2FFF"/>
    <w:rsid w:val="000F3307"/>
    <w:rsid w:val="000F336E"/>
    <w:rsid w:val="000F3843"/>
    <w:rsid w:val="000F4619"/>
    <w:rsid w:val="000F4680"/>
    <w:rsid w:val="000F490E"/>
    <w:rsid w:val="000F5434"/>
    <w:rsid w:val="000F56D0"/>
    <w:rsid w:val="000F57F4"/>
    <w:rsid w:val="000F61F7"/>
    <w:rsid w:val="000F6228"/>
    <w:rsid w:val="000F631B"/>
    <w:rsid w:val="000F63E1"/>
    <w:rsid w:val="000F6753"/>
    <w:rsid w:val="000F6A5A"/>
    <w:rsid w:val="000F75B0"/>
    <w:rsid w:val="000F79DF"/>
    <w:rsid w:val="00100762"/>
    <w:rsid w:val="00100ACB"/>
    <w:rsid w:val="00101AF5"/>
    <w:rsid w:val="00101B57"/>
    <w:rsid w:val="00101FE8"/>
    <w:rsid w:val="0010205A"/>
    <w:rsid w:val="0010215A"/>
    <w:rsid w:val="00102A9A"/>
    <w:rsid w:val="00102D80"/>
    <w:rsid w:val="00103402"/>
    <w:rsid w:val="0010346F"/>
    <w:rsid w:val="00103718"/>
    <w:rsid w:val="00103C12"/>
    <w:rsid w:val="00103DCC"/>
    <w:rsid w:val="00103F02"/>
    <w:rsid w:val="00104735"/>
    <w:rsid w:val="00105999"/>
    <w:rsid w:val="001069DC"/>
    <w:rsid w:val="00106F51"/>
    <w:rsid w:val="0010711A"/>
    <w:rsid w:val="0010740D"/>
    <w:rsid w:val="001100C6"/>
    <w:rsid w:val="0011022B"/>
    <w:rsid w:val="001103E6"/>
    <w:rsid w:val="001108F2"/>
    <w:rsid w:val="00110917"/>
    <w:rsid w:val="00110E1E"/>
    <w:rsid w:val="00110FC8"/>
    <w:rsid w:val="0011113C"/>
    <w:rsid w:val="00111270"/>
    <w:rsid w:val="00111297"/>
    <w:rsid w:val="00111C5E"/>
    <w:rsid w:val="00111FB8"/>
    <w:rsid w:val="001127E8"/>
    <w:rsid w:val="001129B8"/>
    <w:rsid w:val="00112CB6"/>
    <w:rsid w:val="001134D0"/>
    <w:rsid w:val="00113B11"/>
    <w:rsid w:val="00114ADC"/>
    <w:rsid w:val="00114C0A"/>
    <w:rsid w:val="00114D5B"/>
    <w:rsid w:val="0011505E"/>
    <w:rsid w:val="0011596F"/>
    <w:rsid w:val="00115C87"/>
    <w:rsid w:val="00115F8A"/>
    <w:rsid w:val="00116099"/>
    <w:rsid w:val="0011652B"/>
    <w:rsid w:val="00117413"/>
    <w:rsid w:val="00117974"/>
    <w:rsid w:val="001200B9"/>
    <w:rsid w:val="00120692"/>
    <w:rsid w:val="00120738"/>
    <w:rsid w:val="001207B0"/>
    <w:rsid w:val="00120D5B"/>
    <w:rsid w:val="00121668"/>
    <w:rsid w:val="00121894"/>
    <w:rsid w:val="001225DE"/>
    <w:rsid w:val="00122A2B"/>
    <w:rsid w:val="00122F9D"/>
    <w:rsid w:val="00123368"/>
    <w:rsid w:val="001233D6"/>
    <w:rsid w:val="00123756"/>
    <w:rsid w:val="00123A43"/>
    <w:rsid w:val="00123A99"/>
    <w:rsid w:val="00123B2E"/>
    <w:rsid w:val="00123B91"/>
    <w:rsid w:val="0012452D"/>
    <w:rsid w:val="00125259"/>
    <w:rsid w:val="0012571B"/>
    <w:rsid w:val="00125C89"/>
    <w:rsid w:val="0012605E"/>
    <w:rsid w:val="001262AB"/>
    <w:rsid w:val="00126706"/>
    <w:rsid w:val="0012686A"/>
    <w:rsid w:val="00126932"/>
    <w:rsid w:val="00126C33"/>
    <w:rsid w:val="00126E1C"/>
    <w:rsid w:val="00126F30"/>
    <w:rsid w:val="00127195"/>
    <w:rsid w:val="001276C4"/>
    <w:rsid w:val="001304CA"/>
    <w:rsid w:val="001305B0"/>
    <w:rsid w:val="00130C03"/>
    <w:rsid w:val="00130E5B"/>
    <w:rsid w:val="001313C4"/>
    <w:rsid w:val="00131526"/>
    <w:rsid w:val="00131AC0"/>
    <w:rsid w:val="00131F5D"/>
    <w:rsid w:val="001325A4"/>
    <w:rsid w:val="0013261D"/>
    <w:rsid w:val="00132E35"/>
    <w:rsid w:val="00133139"/>
    <w:rsid w:val="00133567"/>
    <w:rsid w:val="001335E6"/>
    <w:rsid w:val="0013408D"/>
    <w:rsid w:val="001342F9"/>
    <w:rsid w:val="00135526"/>
    <w:rsid w:val="00136BF2"/>
    <w:rsid w:val="0013736D"/>
    <w:rsid w:val="001379F0"/>
    <w:rsid w:val="00137CB6"/>
    <w:rsid w:val="001400D9"/>
    <w:rsid w:val="00140392"/>
    <w:rsid w:val="001404CA"/>
    <w:rsid w:val="00141919"/>
    <w:rsid w:val="001419D8"/>
    <w:rsid w:val="00141A6E"/>
    <w:rsid w:val="00141E3A"/>
    <w:rsid w:val="00141F1B"/>
    <w:rsid w:val="001428E5"/>
    <w:rsid w:val="001431D3"/>
    <w:rsid w:val="00143F9D"/>
    <w:rsid w:val="00144822"/>
    <w:rsid w:val="00144878"/>
    <w:rsid w:val="00144A20"/>
    <w:rsid w:val="00144AF3"/>
    <w:rsid w:val="00144B4B"/>
    <w:rsid w:val="001456ED"/>
    <w:rsid w:val="00145A64"/>
    <w:rsid w:val="00145D1A"/>
    <w:rsid w:val="00145E0B"/>
    <w:rsid w:val="0014625C"/>
    <w:rsid w:val="00146B12"/>
    <w:rsid w:val="00147C74"/>
    <w:rsid w:val="001501B0"/>
    <w:rsid w:val="00150969"/>
    <w:rsid w:val="00150997"/>
    <w:rsid w:val="00150B5B"/>
    <w:rsid w:val="00150D0F"/>
    <w:rsid w:val="001517A3"/>
    <w:rsid w:val="001519AE"/>
    <w:rsid w:val="00151E4E"/>
    <w:rsid w:val="0015287C"/>
    <w:rsid w:val="00153F2C"/>
    <w:rsid w:val="00153FE1"/>
    <w:rsid w:val="0015415A"/>
    <w:rsid w:val="0015460F"/>
    <w:rsid w:val="00154992"/>
    <w:rsid w:val="00156724"/>
    <w:rsid w:val="00156ECA"/>
    <w:rsid w:val="00157E47"/>
    <w:rsid w:val="00160313"/>
    <w:rsid w:val="00160A88"/>
    <w:rsid w:val="00160F64"/>
    <w:rsid w:val="00161462"/>
    <w:rsid w:val="00161C28"/>
    <w:rsid w:val="00161E19"/>
    <w:rsid w:val="00162249"/>
    <w:rsid w:val="00162786"/>
    <w:rsid w:val="001627F6"/>
    <w:rsid w:val="00162C31"/>
    <w:rsid w:val="0016302B"/>
    <w:rsid w:val="0016302F"/>
    <w:rsid w:val="001630A3"/>
    <w:rsid w:val="00163EAD"/>
    <w:rsid w:val="00164105"/>
    <w:rsid w:val="001642D2"/>
    <w:rsid w:val="00164642"/>
    <w:rsid w:val="00164E44"/>
    <w:rsid w:val="0016510F"/>
    <w:rsid w:val="00165C84"/>
    <w:rsid w:val="00165C91"/>
    <w:rsid w:val="00166103"/>
    <w:rsid w:val="001668C6"/>
    <w:rsid w:val="00166A7D"/>
    <w:rsid w:val="00166DE3"/>
    <w:rsid w:val="001671CC"/>
    <w:rsid w:val="00167386"/>
    <w:rsid w:val="001673CB"/>
    <w:rsid w:val="001674E6"/>
    <w:rsid w:val="0016775D"/>
    <w:rsid w:val="0016788F"/>
    <w:rsid w:val="001679CD"/>
    <w:rsid w:val="00167EF1"/>
    <w:rsid w:val="00170299"/>
    <w:rsid w:val="00170CE3"/>
    <w:rsid w:val="00170EAF"/>
    <w:rsid w:val="001718AA"/>
    <w:rsid w:val="001718F9"/>
    <w:rsid w:val="00172D65"/>
    <w:rsid w:val="00173195"/>
    <w:rsid w:val="00173427"/>
    <w:rsid w:val="00173724"/>
    <w:rsid w:val="00173E52"/>
    <w:rsid w:val="00174189"/>
    <w:rsid w:val="0017459F"/>
    <w:rsid w:val="00174C6D"/>
    <w:rsid w:val="00174E65"/>
    <w:rsid w:val="001756C7"/>
    <w:rsid w:val="001761FE"/>
    <w:rsid w:val="00176400"/>
    <w:rsid w:val="00176DBF"/>
    <w:rsid w:val="0017705D"/>
    <w:rsid w:val="001777B1"/>
    <w:rsid w:val="00177D45"/>
    <w:rsid w:val="00180CA7"/>
    <w:rsid w:val="00181146"/>
    <w:rsid w:val="001813C8"/>
    <w:rsid w:val="00181C9F"/>
    <w:rsid w:val="001821A5"/>
    <w:rsid w:val="00182B3A"/>
    <w:rsid w:val="00182C9B"/>
    <w:rsid w:val="00183D31"/>
    <w:rsid w:val="00183D6B"/>
    <w:rsid w:val="00184040"/>
    <w:rsid w:val="001850FB"/>
    <w:rsid w:val="001854E5"/>
    <w:rsid w:val="001855A7"/>
    <w:rsid w:val="00185687"/>
    <w:rsid w:val="00186419"/>
    <w:rsid w:val="00186534"/>
    <w:rsid w:val="00186D87"/>
    <w:rsid w:val="001873C8"/>
    <w:rsid w:val="00187515"/>
    <w:rsid w:val="00190515"/>
    <w:rsid w:val="00190800"/>
    <w:rsid w:val="00190DB5"/>
    <w:rsid w:val="00191755"/>
    <w:rsid w:val="001919C5"/>
    <w:rsid w:val="00191A20"/>
    <w:rsid w:val="001928C2"/>
    <w:rsid w:val="00192AAD"/>
    <w:rsid w:val="00192BF8"/>
    <w:rsid w:val="00192F1E"/>
    <w:rsid w:val="00193406"/>
    <w:rsid w:val="0019376D"/>
    <w:rsid w:val="001937AB"/>
    <w:rsid w:val="001939A0"/>
    <w:rsid w:val="0019456F"/>
    <w:rsid w:val="001964CB"/>
    <w:rsid w:val="001968BF"/>
    <w:rsid w:val="00197666"/>
    <w:rsid w:val="0019773F"/>
    <w:rsid w:val="001A00B0"/>
    <w:rsid w:val="001A01E4"/>
    <w:rsid w:val="001A0607"/>
    <w:rsid w:val="001A06CD"/>
    <w:rsid w:val="001A0ABF"/>
    <w:rsid w:val="001A0F39"/>
    <w:rsid w:val="001A128D"/>
    <w:rsid w:val="001A1506"/>
    <w:rsid w:val="001A19B2"/>
    <w:rsid w:val="001A27DB"/>
    <w:rsid w:val="001A2841"/>
    <w:rsid w:val="001A28DC"/>
    <w:rsid w:val="001A2A96"/>
    <w:rsid w:val="001A2B49"/>
    <w:rsid w:val="001A2B70"/>
    <w:rsid w:val="001A3265"/>
    <w:rsid w:val="001A5660"/>
    <w:rsid w:val="001A5ECB"/>
    <w:rsid w:val="001A5F9A"/>
    <w:rsid w:val="001A75EB"/>
    <w:rsid w:val="001A7836"/>
    <w:rsid w:val="001B0024"/>
    <w:rsid w:val="001B006D"/>
    <w:rsid w:val="001B0800"/>
    <w:rsid w:val="001B0C3C"/>
    <w:rsid w:val="001B12C9"/>
    <w:rsid w:val="001B1A6A"/>
    <w:rsid w:val="001B1ABB"/>
    <w:rsid w:val="001B1B4F"/>
    <w:rsid w:val="001B2092"/>
    <w:rsid w:val="001B22F8"/>
    <w:rsid w:val="001B265A"/>
    <w:rsid w:val="001B32CE"/>
    <w:rsid w:val="001B3F2C"/>
    <w:rsid w:val="001B3F8E"/>
    <w:rsid w:val="001B43FB"/>
    <w:rsid w:val="001B4689"/>
    <w:rsid w:val="001B4ACD"/>
    <w:rsid w:val="001B4BA4"/>
    <w:rsid w:val="001B4F73"/>
    <w:rsid w:val="001B5991"/>
    <w:rsid w:val="001B5AC9"/>
    <w:rsid w:val="001B603C"/>
    <w:rsid w:val="001B6868"/>
    <w:rsid w:val="001B6D2A"/>
    <w:rsid w:val="001B6EA4"/>
    <w:rsid w:val="001B731B"/>
    <w:rsid w:val="001B7970"/>
    <w:rsid w:val="001C00FB"/>
    <w:rsid w:val="001C0677"/>
    <w:rsid w:val="001C13AE"/>
    <w:rsid w:val="001C1FAC"/>
    <w:rsid w:val="001C20E9"/>
    <w:rsid w:val="001C313D"/>
    <w:rsid w:val="001C3858"/>
    <w:rsid w:val="001C56DF"/>
    <w:rsid w:val="001C574B"/>
    <w:rsid w:val="001C5A30"/>
    <w:rsid w:val="001C5B90"/>
    <w:rsid w:val="001C5CFC"/>
    <w:rsid w:val="001C6F51"/>
    <w:rsid w:val="001C73CC"/>
    <w:rsid w:val="001C769A"/>
    <w:rsid w:val="001C7853"/>
    <w:rsid w:val="001C7909"/>
    <w:rsid w:val="001C797B"/>
    <w:rsid w:val="001C79ED"/>
    <w:rsid w:val="001C7B13"/>
    <w:rsid w:val="001C7BF1"/>
    <w:rsid w:val="001D000F"/>
    <w:rsid w:val="001D00D6"/>
    <w:rsid w:val="001D00F6"/>
    <w:rsid w:val="001D0647"/>
    <w:rsid w:val="001D077F"/>
    <w:rsid w:val="001D0814"/>
    <w:rsid w:val="001D0E89"/>
    <w:rsid w:val="001D11AE"/>
    <w:rsid w:val="001D1310"/>
    <w:rsid w:val="001D1A11"/>
    <w:rsid w:val="001D1D3B"/>
    <w:rsid w:val="001D26BB"/>
    <w:rsid w:val="001D400D"/>
    <w:rsid w:val="001D4110"/>
    <w:rsid w:val="001D444C"/>
    <w:rsid w:val="001D45EF"/>
    <w:rsid w:val="001D4738"/>
    <w:rsid w:val="001D49D8"/>
    <w:rsid w:val="001D4E8C"/>
    <w:rsid w:val="001D5A3C"/>
    <w:rsid w:val="001D632E"/>
    <w:rsid w:val="001D6A5A"/>
    <w:rsid w:val="001D6C8F"/>
    <w:rsid w:val="001D6E8B"/>
    <w:rsid w:val="001D73F4"/>
    <w:rsid w:val="001E06CA"/>
    <w:rsid w:val="001E06CF"/>
    <w:rsid w:val="001E06D9"/>
    <w:rsid w:val="001E0938"/>
    <w:rsid w:val="001E0F64"/>
    <w:rsid w:val="001E1240"/>
    <w:rsid w:val="001E1548"/>
    <w:rsid w:val="001E157E"/>
    <w:rsid w:val="001E1F5B"/>
    <w:rsid w:val="001E2B87"/>
    <w:rsid w:val="001E2C93"/>
    <w:rsid w:val="001E2EB9"/>
    <w:rsid w:val="001E35E8"/>
    <w:rsid w:val="001E35E9"/>
    <w:rsid w:val="001E38AE"/>
    <w:rsid w:val="001E4A39"/>
    <w:rsid w:val="001E5199"/>
    <w:rsid w:val="001E5551"/>
    <w:rsid w:val="001E5DC6"/>
    <w:rsid w:val="001E5E58"/>
    <w:rsid w:val="001E632B"/>
    <w:rsid w:val="001E660B"/>
    <w:rsid w:val="001E682C"/>
    <w:rsid w:val="001E6C23"/>
    <w:rsid w:val="001E6D41"/>
    <w:rsid w:val="001E6D62"/>
    <w:rsid w:val="001E7F13"/>
    <w:rsid w:val="001F0587"/>
    <w:rsid w:val="001F0618"/>
    <w:rsid w:val="001F0A54"/>
    <w:rsid w:val="001F0B98"/>
    <w:rsid w:val="001F1333"/>
    <w:rsid w:val="001F1552"/>
    <w:rsid w:val="001F1583"/>
    <w:rsid w:val="001F1A31"/>
    <w:rsid w:val="001F25E1"/>
    <w:rsid w:val="001F2A5E"/>
    <w:rsid w:val="001F3DE3"/>
    <w:rsid w:val="001F40E7"/>
    <w:rsid w:val="001F4482"/>
    <w:rsid w:val="001F4F33"/>
    <w:rsid w:val="001F4FDB"/>
    <w:rsid w:val="001F5774"/>
    <w:rsid w:val="001F5A5C"/>
    <w:rsid w:val="001F5E7B"/>
    <w:rsid w:val="001F64FD"/>
    <w:rsid w:val="001F659D"/>
    <w:rsid w:val="001F66C5"/>
    <w:rsid w:val="001F6EFC"/>
    <w:rsid w:val="001F70C9"/>
    <w:rsid w:val="0020068C"/>
    <w:rsid w:val="00200B31"/>
    <w:rsid w:val="00201027"/>
    <w:rsid w:val="002013CC"/>
    <w:rsid w:val="002019A3"/>
    <w:rsid w:val="00201AD9"/>
    <w:rsid w:val="00202227"/>
    <w:rsid w:val="002023B2"/>
    <w:rsid w:val="002023D4"/>
    <w:rsid w:val="00202C38"/>
    <w:rsid w:val="00202DE1"/>
    <w:rsid w:val="002032FF"/>
    <w:rsid w:val="002037F9"/>
    <w:rsid w:val="00203936"/>
    <w:rsid w:val="00203B1C"/>
    <w:rsid w:val="00204003"/>
    <w:rsid w:val="002041F8"/>
    <w:rsid w:val="002046FC"/>
    <w:rsid w:val="002049DF"/>
    <w:rsid w:val="00204BB7"/>
    <w:rsid w:val="00205104"/>
    <w:rsid w:val="00205C5B"/>
    <w:rsid w:val="00205D99"/>
    <w:rsid w:val="002063AE"/>
    <w:rsid w:val="00206827"/>
    <w:rsid w:val="0020746D"/>
    <w:rsid w:val="00210C74"/>
    <w:rsid w:val="00210EB7"/>
    <w:rsid w:val="00211C88"/>
    <w:rsid w:val="0021318D"/>
    <w:rsid w:val="00213227"/>
    <w:rsid w:val="00213647"/>
    <w:rsid w:val="00213DF6"/>
    <w:rsid w:val="00213F16"/>
    <w:rsid w:val="00214A8B"/>
    <w:rsid w:val="0021530C"/>
    <w:rsid w:val="0021536C"/>
    <w:rsid w:val="00215424"/>
    <w:rsid w:val="0021569C"/>
    <w:rsid w:val="002162EB"/>
    <w:rsid w:val="00217579"/>
    <w:rsid w:val="0021775B"/>
    <w:rsid w:val="002179E7"/>
    <w:rsid w:val="00220573"/>
    <w:rsid w:val="0022088E"/>
    <w:rsid w:val="00220B82"/>
    <w:rsid w:val="002217C1"/>
    <w:rsid w:val="00221AE9"/>
    <w:rsid w:val="00221BCD"/>
    <w:rsid w:val="00222ADF"/>
    <w:rsid w:val="00222C13"/>
    <w:rsid w:val="00222C6C"/>
    <w:rsid w:val="002231F7"/>
    <w:rsid w:val="00223FF7"/>
    <w:rsid w:val="0022468E"/>
    <w:rsid w:val="002247B4"/>
    <w:rsid w:val="002247F0"/>
    <w:rsid w:val="00224B86"/>
    <w:rsid w:val="00225021"/>
    <w:rsid w:val="0022534C"/>
    <w:rsid w:val="0022539B"/>
    <w:rsid w:val="0022594D"/>
    <w:rsid w:val="00225FD9"/>
    <w:rsid w:val="002261EF"/>
    <w:rsid w:val="00226201"/>
    <w:rsid w:val="002267BD"/>
    <w:rsid w:val="0022680A"/>
    <w:rsid w:val="0022698E"/>
    <w:rsid w:val="00227005"/>
    <w:rsid w:val="002278C5"/>
    <w:rsid w:val="00227BD2"/>
    <w:rsid w:val="00230338"/>
    <w:rsid w:val="002306D4"/>
    <w:rsid w:val="002308C9"/>
    <w:rsid w:val="002308ED"/>
    <w:rsid w:val="002309CF"/>
    <w:rsid w:val="002311D9"/>
    <w:rsid w:val="0023135F"/>
    <w:rsid w:val="002321C7"/>
    <w:rsid w:val="00232F45"/>
    <w:rsid w:val="002330F7"/>
    <w:rsid w:val="0023318D"/>
    <w:rsid w:val="00233C5B"/>
    <w:rsid w:val="002346A1"/>
    <w:rsid w:val="0023498D"/>
    <w:rsid w:val="00234A04"/>
    <w:rsid w:val="00234B40"/>
    <w:rsid w:val="00234CB7"/>
    <w:rsid w:val="0023539E"/>
    <w:rsid w:val="00235FE1"/>
    <w:rsid w:val="00236077"/>
    <w:rsid w:val="00236734"/>
    <w:rsid w:val="0023687D"/>
    <w:rsid w:val="00236C90"/>
    <w:rsid w:val="002370A5"/>
    <w:rsid w:val="002373F5"/>
    <w:rsid w:val="0023744F"/>
    <w:rsid w:val="00237A79"/>
    <w:rsid w:val="00237DF8"/>
    <w:rsid w:val="00240453"/>
    <w:rsid w:val="00240C1F"/>
    <w:rsid w:val="00241905"/>
    <w:rsid w:val="00242061"/>
    <w:rsid w:val="002421E8"/>
    <w:rsid w:val="0024284C"/>
    <w:rsid w:val="00242AD2"/>
    <w:rsid w:val="00243019"/>
    <w:rsid w:val="002436A4"/>
    <w:rsid w:val="0024412E"/>
    <w:rsid w:val="00244788"/>
    <w:rsid w:val="00244BF7"/>
    <w:rsid w:val="002452D8"/>
    <w:rsid w:val="00245402"/>
    <w:rsid w:val="002459CF"/>
    <w:rsid w:val="00246378"/>
    <w:rsid w:val="00246799"/>
    <w:rsid w:val="00246C4A"/>
    <w:rsid w:val="002470F8"/>
    <w:rsid w:val="002476B1"/>
    <w:rsid w:val="002477B8"/>
    <w:rsid w:val="00247845"/>
    <w:rsid w:val="00247A1D"/>
    <w:rsid w:val="00250094"/>
    <w:rsid w:val="0025018F"/>
    <w:rsid w:val="0025107B"/>
    <w:rsid w:val="00251181"/>
    <w:rsid w:val="00251D8D"/>
    <w:rsid w:val="00251E04"/>
    <w:rsid w:val="00252749"/>
    <w:rsid w:val="0025277E"/>
    <w:rsid w:val="00252FBC"/>
    <w:rsid w:val="00253BB5"/>
    <w:rsid w:val="002546DE"/>
    <w:rsid w:val="0025490F"/>
    <w:rsid w:val="002553F6"/>
    <w:rsid w:val="00255881"/>
    <w:rsid w:val="00255B5F"/>
    <w:rsid w:val="00255C3C"/>
    <w:rsid w:val="00255D44"/>
    <w:rsid w:val="00255FF7"/>
    <w:rsid w:val="002560EC"/>
    <w:rsid w:val="00256140"/>
    <w:rsid w:val="00257001"/>
    <w:rsid w:val="00257409"/>
    <w:rsid w:val="00257A0C"/>
    <w:rsid w:val="0026066F"/>
    <w:rsid w:val="00260CC4"/>
    <w:rsid w:val="002610D2"/>
    <w:rsid w:val="0026114C"/>
    <w:rsid w:val="00261739"/>
    <w:rsid w:val="002620FF"/>
    <w:rsid w:val="00262689"/>
    <w:rsid w:val="0026304A"/>
    <w:rsid w:val="002638A4"/>
    <w:rsid w:val="0026440B"/>
    <w:rsid w:val="002644C3"/>
    <w:rsid w:val="002649B6"/>
    <w:rsid w:val="00264CB4"/>
    <w:rsid w:val="00264FBA"/>
    <w:rsid w:val="00265284"/>
    <w:rsid w:val="00265738"/>
    <w:rsid w:val="002662C2"/>
    <w:rsid w:val="002666AE"/>
    <w:rsid w:val="00266ED1"/>
    <w:rsid w:val="002671E8"/>
    <w:rsid w:val="00267BCE"/>
    <w:rsid w:val="00270006"/>
    <w:rsid w:val="00270870"/>
    <w:rsid w:val="00270A64"/>
    <w:rsid w:val="00270BF2"/>
    <w:rsid w:val="002710AB"/>
    <w:rsid w:val="00272ADC"/>
    <w:rsid w:val="00272D65"/>
    <w:rsid w:val="00272FCA"/>
    <w:rsid w:val="002739A4"/>
    <w:rsid w:val="00273EE5"/>
    <w:rsid w:val="00273FF3"/>
    <w:rsid w:val="002744AB"/>
    <w:rsid w:val="00274946"/>
    <w:rsid w:val="00274E75"/>
    <w:rsid w:val="00274F09"/>
    <w:rsid w:val="002751F0"/>
    <w:rsid w:val="00275C65"/>
    <w:rsid w:val="002761E9"/>
    <w:rsid w:val="00276CEF"/>
    <w:rsid w:val="00276D32"/>
    <w:rsid w:val="00277056"/>
    <w:rsid w:val="00277D0A"/>
    <w:rsid w:val="002808C6"/>
    <w:rsid w:val="00281058"/>
    <w:rsid w:val="00281661"/>
    <w:rsid w:val="002816BE"/>
    <w:rsid w:val="00281D39"/>
    <w:rsid w:val="00282177"/>
    <w:rsid w:val="00282318"/>
    <w:rsid w:val="00282712"/>
    <w:rsid w:val="00283574"/>
    <w:rsid w:val="00284594"/>
    <w:rsid w:val="00284661"/>
    <w:rsid w:val="002846D3"/>
    <w:rsid w:val="002857C6"/>
    <w:rsid w:val="00285E31"/>
    <w:rsid w:val="00285FAD"/>
    <w:rsid w:val="00286652"/>
    <w:rsid w:val="00287089"/>
    <w:rsid w:val="002870D8"/>
    <w:rsid w:val="00287D7E"/>
    <w:rsid w:val="00287F94"/>
    <w:rsid w:val="00287FC8"/>
    <w:rsid w:val="002902FC"/>
    <w:rsid w:val="002905CA"/>
    <w:rsid w:val="00290856"/>
    <w:rsid w:val="00290AF2"/>
    <w:rsid w:val="00290B1F"/>
    <w:rsid w:val="00290D17"/>
    <w:rsid w:val="00291455"/>
    <w:rsid w:val="002917D1"/>
    <w:rsid w:val="00291821"/>
    <w:rsid w:val="00292480"/>
    <w:rsid w:val="00292567"/>
    <w:rsid w:val="00292A95"/>
    <w:rsid w:val="00292B3B"/>
    <w:rsid w:val="00293130"/>
    <w:rsid w:val="0029342F"/>
    <w:rsid w:val="00293471"/>
    <w:rsid w:val="00293E46"/>
    <w:rsid w:val="00294344"/>
    <w:rsid w:val="0029507B"/>
    <w:rsid w:val="0029516D"/>
    <w:rsid w:val="0029546F"/>
    <w:rsid w:val="0029574C"/>
    <w:rsid w:val="002960FF"/>
    <w:rsid w:val="0029639B"/>
    <w:rsid w:val="0029674A"/>
    <w:rsid w:val="0029675B"/>
    <w:rsid w:val="002969FF"/>
    <w:rsid w:val="00297129"/>
    <w:rsid w:val="00297B05"/>
    <w:rsid w:val="00297FD7"/>
    <w:rsid w:val="002A06EB"/>
    <w:rsid w:val="002A11BD"/>
    <w:rsid w:val="002A1349"/>
    <w:rsid w:val="002A139E"/>
    <w:rsid w:val="002A1DE0"/>
    <w:rsid w:val="002A27A3"/>
    <w:rsid w:val="002A33F4"/>
    <w:rsid w:val="002A35F7"/>
    <w:rsid w:val="002A433E"/>
    <w:rsid w:val="002A4D9A"/>
    <w:rsid w:val="002A4EF4"/>
    <w:rsid w:val="002A4FD0"/>
    <w:rsid w:val="002A5312"/>
    <w:rsid w:val="002A54DB"/>
    <w:rsid w:val="002A54F4"/>
    <w:rsid w:val="002A5C30"/>
    <w:rsid w:val="002A65B5"/>
    <w:rsid w:val="002A6680"/>
    <w:rsid w:val="002A6747"/>
    <w:rsid w:val="002A75EB"/>
    <w:rsid w:val="002A78D0"/>
    <w:rsid w:val="002A7A3E"/>
    <w:rsid w:val="002B0266"/>
    <w:rsid w:val="002B06FC"/>
    <w:rsid w:val="002B1062"/>
    <w:rsid w:val="002B1629"/>
    <w:rsid w:val="002B174A"/>
    <w:rsid w:val="002B1B2E"/>
    <w:rsid w:val="002B2CB4"/>
    <w:rsid w:val="002B2E9F"/>
    <w:rsid w:val="002B2F9D"/>
    <w:rsid w:val="002B379D"/>
    <w:rsid w:val="002B48C2"/>
    <w:rsid w:val="002B4A07"/>
    <w:rsid w:val="002B551C"/>
    <w:rsid w:val="002B55CC"/>
    <w:rsid w:val="002B588C"/>
    <w:rsid w:val="002B593F"/>
    <w:rsid w:val="002B5A01"/>
    <w:rsid w:val="002B66F4"/>
    <w:rsid w:val="002B6DFB"/>
    <w:rsid w:val="002B6FBC"/>
    <w:rsid w:val="002C0AFF"/>
    <w:rsid w:val="002C0F77"/>
    <w:rsid w:val="002C108B"/>
    <w:rsid w:val="002C1857"/>
    <w:rsid w:val="002C192D"/>
    <w:rsid w:val="002C1FD9"/>
    <w:rsid w:val="002C254F"/>
    <w:rsid w:val="002C3AB2"/>
    <w:rsid w:val="002C406A"/>
    <w:rsid w:val="002C4557"/>
    <w:rsid w:val="002C4B31"/>
    <w:rsid w:val="002C51A0"/>
    <w:rsid w:val="002C5AE4"/>
    <w:rsid w:val="002C5FEE"/>
    <w:rsid w:val="002C6355"/>
    <w:rsid w:val="002C68B5"/>
    <w:rsid w:val="002C6E28"/>
    <w:rsid w:val="002C715C"/>
    <w:rsid w:val="002C75D2"/>
    <w:rsid w:val="002C7AC7"/>
    <w:rsid w:val="002C7B24"/>
    <w:rsid w:val="002D0747"/>
    <w:rsid w:val="002D0D17"/>
    <w:rsid w:val="002D1481"/>
    <w:rsid w:val="002D1657"/>
    <w:rsid w:val="002D17A5"/>
    <w:rsid w:val="002D1BE3"/>
    <w:rsid w:val="002D20E4"/>
    <w:rsid w:val="002D2DAF"/>
    <w:rsid w:val="002D39C2"/>
    <w:rsid w:val="002D576B"/>
    <w:rsid w:val="002D5A67"/>
    <w:rsid w:val="002D600E"/>
    <w:rsid w:val="002D69C8"/>
    <w:rsid w:val="002D6B41"/>
    <w:rsid w:val="002D6EA6"/>
    <w:rsid w:val="002D7797"/>
    <w:rsid w:val="002D7B4B"/>
    <w:rsid w:val="002E0378"/>
    <w:rsid w:val="002E0EA2"/>
    <w:rsid w:val="002E11C3"/>
    <w:rsid w:val="002E11DB"/>
    <w:rsid w:val="002E129A"/>
    <w:rsid w:val="002E13C1"/>
    <w:rsid w:val="002E1612"/>
    <w:rsid w:val="002E17E6"/>
    <w:rsid w:val="002E2021"/>
    <w:rsid w:val="002E2BC6"/>
    <w:rsid w:val="002E3070"/>
    <w:rsid w:val="002E318F"/>
    <w:rsid w:val="002E39D6"/>
    <w:rsid w:val="002E3C90"/>
    <w:rsid w:val="002E3FD0"/>
    <w:rsid w:val="002E45F3"/>
    <w:rsid w:val="002E463C"/>
    <w:rsid w:val="002E4A65"/>
    <w:rsid w:val="002E5326"/>
    <w:rsid w:val="002E564C"/>
    <w:rsid w:val="002E58FF"/>
    <w:rsid w:val="002E6017"/>
    <w:rsid w:val="002E61D1"/>
    <w:rsid w:val="002E64DE"/>
    <w:rsid w:val="002E676D"/>
    <w:rsid w:val="002E6B58"/>
    <w:rsid w:val="002E6D25"/>
    <w:rsid w:val="002E6E55"/>
    <w:rsid w:val="002E702E"/>
    <w:rsid w:val="002E7189"/>
    <w:rsid w:val="002E7D14"/>
    <w:rsid w:val="002F00EF"/>
    <w:rsid w:val="002F272B"/>
    <w:rsid w:val="002F2EFB"/>
    <w:rsid w:val="002F2FD7"/>
    <w:rsid w:val="002F3C13"/>
    <w:rsid w:val="002F3EA0"/>
    <w:rsid w:val="002F48A7"/>
    <w:rsid w:val="002F4ABA"/>
    <w:rsid w:val="002F4C71"/>
    <w:rsid w:val="002F4F97"/>
    <w:rsid w:val="002F4FDD"/>
    <w:rsid w:val="002F53D3"/>
    <w:rsid w:val="002F5504"/>
    <w:rsid w:val="002F5EF7"/>
    <w:rsid w:val="002F7222"/>
    <w:rsid w:val="002F7280"/>
    <w:rsid w:val="002F7748"/>
    <w:rsid w:val="002F7ADA"/>
    <w:rsid w:val="00300CA0"/>
    <w:rsid w:val="00300CDD"/>
    <w:rsid w:val="0030128A"/>
    <w:rsid w:val="00301323"/>
    <w:rsid w:val="00301620"/>
    <w:rsid w:val="003018A9"/>
    <w:rsid w:val="00302088"/>
    <w:rsid w:val="003021BB"/>
    <w:rsid w:val="003021DC"/>
    <w:rsid w:val="00302BBD"/>
    <w:rsid w:val="00302DC1"/>
    <w:rsid w:val="00303014"/>
    <w:rsid w:val="003033DD"/>
    <w:rsid w:val="00303741"/>
    <w:rsid w:val="0030379B"/>
    <w:rsid w:val="00303F2A"/>
    <w:rsid w:val="00303FE9"/>
    <w:rsid w:val="003041E9"/>
    <w:rsid w:val="0030431B"/>
    <w:rsid w:val="003044A3"/>
    <w:rsid w:val="00304B9D"/>
    <w:rsid w:val="00304C6B"/>
    <w:rsid w:val="00305704"/>
    <w:rsid w:val="003058A8"/>
    <w:rsid w:val="00305C87"/>
    <w:rsid w:val="00305D02"/>
    <w:rsid w:val="003063BD"/>
    <w:rsid w:val="00306AB6"/>
    <w:rsid w:val="00306B13"/>
    <w:rsid w:val="003072A4"/>
    <w:rsid w:val="0030759F"/>
    <w:rsid w:val="0031006F"/>
    <w:rsid w:val="00310842"/>
    <w:rsid w:val="00311308"/>
    <w:rsid w:val="003114F6"/>
    <w:rsid w:val="0031197A"/>
    <w:rsid w:val="003119A9"/>
    <w:rsid w:val="00311C37"/>
    <w:rsid w:val="00311F5B"/>
    <w:rsid w:val="00312DFA"/>
    <w:rsid w:val="0031314F"/>
    <w:rsid w:val="00313C7B"/>
    <w:rsid w:val="00313E63"/>
    <w:rsid w:val="00314243"/>
    <w:rsid w:val="0031455F"/>
    <w:rsid w:val="003146E9"/>
    <w:rsid w:val="00314BD3"/>
    <w:rsid w:val="00314C91"/>
    <w:rsid w:val="0031505A"/>
    <w:rsid w:val="00315665"/>
    <w:rsid w:val="003157C0"/>
    <w:rsid w:val="00315C93"/>
    <w:rsid w:val="00315CE0"/>
    <w:rsid w:val="003160F2"/>
    <w:rsid w:val="003163E9"/>
    <w:rsid w:val="00316749"/>
    <w:rsid w:val="00316CEC"/>
    <w:rsid w:val="00317295"/>
    <w:rsid w:val="0031764C"/>
    <w:rsid w:val="00317778"/>
    <w:rsid w:val="00317A22"/>
    <w:rsid w:val="00317AC4"/>
    <w:rsid w:val="00317BE7"/>
    <w:rsid w:val="00320193"/>
    <w:rsid w:val="00320341"/>
    <w:rsid w:val="00320A8E"/>
    <w:rsid w:val="003210D6"/>
    <w:rsid w:val="0032165C"/>
    <w:rsid w:val="00321CA2"/>
    <w:rsid w:val="003229C7"/>
    <w:rsid w:val="00323549"/>
    <w:rsid w:val="00323663"/>
    <w:rsid w:val="00323718"/>
    <w:rsid w:val="003237F4"/>
    <w:rsid w:val="003239A0"/>
    <w:rsid w:val="00323BD8"/>
    <w:rsid w:val="003241EB"/>
    <w:rsid w:val="0032426E"/>
    <w:rsid w:val="0032450F"/>
    <w:rsid w:val="00324519"/>
    <w:rsid w:val="00324795"/>
    <w:rsid w:val="00324B97"/>
    <w:rsid w:val="00324E03"/>
    <w:rsid w:val="00324FCA"/>
    <w:rsid w:val="003250D7"/>
    <w:rsid w:val="003258DD"/>
    <w:rsid w:val="003264BE"/>
    <w:rsid w:val="003265AB"/>
    <w:rsid w:val="003265FA"/>
    <w:rsid w:val="00326A25"/>
    <w:rsid w:val="00326C47"/>
    <w:rsid w:val="00326F2B"/>
    <w:rsid w:val="00327276"/>
    <w:rsid w:val="00327889"/>
    <w:rsid w:val="003278D7"/>
    <w:rsid w:val="00327EEE"/>
    <w:rsid w:val="00330ED4"/>
    <w:rsid w:val="003315BE"/>
    <w:rsid w:val="00332190"/>
    <w:rsid w:val="003321FD"/>
    <w:rsid w:val="003326DC"/>
    <w:rsid w:val="00332791"/>
    <w:rsid w:val="00332FB2"/>
    <w:rsid w:val="003332F9"/>
    <w:rsid w:val="00333A41"/>
    <w:rsid w:val="00333AF0"/>
    <w:rsid w:val="00333FB9"/>
    <w:rsid w:val="003349A8"/>
    <w:rsid w:val="00334CC7"/>
    <w:rsid w:val="00335146"/>
    <w:rsid w:val="0033542E"/>
    <w:rsid w:val="00335478"/>
    <w:rsid w:val="0033553E"/>
    <w:rsid w:val="00335DA4"/>
    <w:rsid w:val="00335EDD"/>
    <w:rsid w:val="00335F6F"/>
    <w:rsid w:val="00336907"/>
    <w:rsid w:val="00337784"/>
    <w:rsid w:val="003403AB"/>
    <w:rsid w:val="0034057A"/>
    <w:rsid w:val="003405B2"/>
    <w:rsid w:val="00340C33"/>
    <w:rsid w:val="0034124F"/>
    <w:rsid w:val="003414B6"/>
    <w:rsid w:val="00341526"/>
    <w:rsid w:val="00341A83"/>
    <w:rsid w:val="0034231F"/>
    <w:rsid w:val="003424D9"/>
    <w:rsid w:val="00342870"/>
    <w:rsid w:val="00342AA0"/>
    <w:rsid w:val="003432FE"/>
    <w:rsid w:val="0034441E"/>
    <w:rsid w:val="00344AE1"/>
    <w:rsid w:val="00344B4E"/>
    <w:rsid w:val="00344F80"/>
    <w:rsid w:val="003450F9"/>
    <w:rsid w:val="003455CF"/>
    <w:rsid w:val="00345774"/>
    <w:rsid w:val="00345862"/>
    <w:rsid w:val="003458D8"/>
    <w:rsid w:val="0034596E"/>
    <w:rsid w:val="00346066"/>
    <w:rsid w:val="0034683F"/>
    <w:rsid w:val="00346853"/>
    <w:rsid w:val="003479BB"/>
    <w:rsid w:val="003500F2"/>
    <w:rsid w:val="0035100D"/>
    <w:rsid w:val="00351041"/>
    <w:rsid w:val="0035125B"/>
    <w:rsid w:val="00351320"/>
    <w:rsid w:val="0035134A"/>
    <w:rsid w:val="003514E5"/>
    <w:rsid w:val="003515B8"/>
    <w:rsid w:val="00351836"/>
    <w:rsid w:val="0035215D"/>
    <w:rsid w:val="0035221B"/>
    <w:rsid w:val="00352B21"/>
    <w:rsid w:val="00352C55"/>
    <w:rsid w:val="00352F8D"/>
    <w:rsid w:val="00352FDB"/>
    <w:rsid w:val="00353313"/>
    <w:rsid w:val="0035378B"/>
    <w:rsid w:val="003537FC"/>
    <w:rsid w:val="0035382C"/>
    <w:rsid w:val="003538F6"/>
    <w:rsid w:val="00353DF2"/>
    <w:rsid w:val="00354039"/>
    <w:rsid w:val="00354276"/>
    <w:rsid w:val="00354AA4"/>
    <w:rsid w:val="00354B7F"/>
    <w:rsid w:val="00356549"/>
    <w:rsid w:val="003567EB"/>
    <w:rsid w:val="00356A58"/>
    <w:rsid w:val="00356CF4"/>
    <w:rsid w:val="00357473"/>
    <w:rsid w:val="003575EF"/>
    <w:rsid w:val="00360637"/>
    <w:rsid w:val="00360A2C"/>
    <w:rsid w:val="00360C2D"/>
    <w:rsid w:val="00360C67"/>
    <w:rsid w:val="00361027"/>
    <w:rsid w:val="0036110F"/>
    <w:rsid w:val="003616AB"/>
    <w:rsid w:val="0036207C"/>
    <w:rsid w:val="0036207E"/>
    <w:rsid w:val="00362189"/>
    <w:rsid w:val="00362769"/>
    <w:rsid w:val="00362781"/>
    <w:rsid w:val="0036293C"/>
    <w:rsid w:val="00362B52"/>
    <w:rsid w:val="00362E6E"/>
    <w:rsid w:val="00362F66"/>
    <w:rsid w:val="003630FD"/>
    <w:rsid w:val="003635AA"/>
    <w:rsid w:val="0036366B"/>
    <w:rsid w:val="003641A7"/>
    <w:rsid w:val="00364283"/>
    <w:rsid w:val="00364296"/>
    <w:rsid w:val="0036435B"/>
    <w:rsid w:val="003645AB"/>
    <w:rsid w:val="00364BCC"/>
    <w:rsid w:val="00365803"/>
    <w:rsid w:val="0036588B"/>
    <w:rsid w:val="003665B0"/>
    <w:rsid w:val="00366F30"/>
    <w:rsid w:val="003671B9"/>
    <w:rsid w:val="0036733D"/>
    <w:rsid w:val="003678F4"/>
    <w:rsid w:val="00367A8B"/>
    <w:rsid w:val="00367B97"/>
    <w:rsid w:val="00370404"/>
    <w:rsid w:val="003709B5"/>
    <w:rsid w:val="00370EF1"/>
    <w:rsid w:val="00370FE5"/>
    <w:rsid w:val="003710E8"/>
    <w:rsid w:val="00371255"/>
    <w:rsid w:val="00371647"/>
    <w:rsid w:val="00371A20"/>
    <w:rsid w:val="00371DF9"/>
    <w:rsid w:val="00372268"/>
    <w:rsid w:val="00372571"/>
    <w:rsid w:val="003725EC"/>
    <w:rsid w:val="003727A5"/>
    <w:rsid w:val="00372833"/>
    <w:rsid w:val="00372F84"/>
    <w:rsid w:val="003730A8"/>
    <w:rsid w:val="00373EC4"/>
    <w:rsid w:val="003746B5"/>
    <w:rsid w:val="00374B46"/>
    <w:rsid w:val="00374CAA"/>
    <w:rsid w:val="00374CBD"/>
    <w:rsid w:val="00374D74"/>
    <w:rsid w:val="0037533E"/>
    <w:rsid w:val="00375B44"/>
    <w:rsid w:val="0037636A"/>
    <w:rsid w:val="00376505"/>
    <w:rsid w:val="0037682F"/>
    <w:rsid w:val="00376BF5"/>
    <w:rsid w:val="0037729F"/>
    <w:rsid w:val="003777CC"/>
    <w:rsid w:val="00377E8C"/>
    <w:rsid w:val="00380025"/>
    <w:rsid w:val="00380318"/>
    <w:rsid w:val="00380974"/>
    <w:rsid w:val="00381A52"/>
    <w:rsid w:val="00381E80"/>
    <w:rsid w:val="00381FFC"/>
    <w:rsid w:val="003821B4"/>
    <w:rsid w:val="003821DC"/>
    <w:rsid w:val="003824B2"/>
    <w:rsid w:val="00382A30"/>
    <w:rsid w:val="00382A91"/>
    <w:rsid w:val="00382C1A"/>
    <w:rsid w:val="003830C5"/>
    <w:rsid w:val="0038390E"/>
    <w:rsid w:val="00383ABC"/>
    <w:rsid w:val="00383ADE"/>
    <w:rsid w:val="00383E0F"/>
    <w:rsid w:val="003848B9"/>
    <w:rsid w:val="0038490E"/>
    <w:rsid w:val="00384FBC"/>
    <w:rsid w:val="00386182"/>
    <w:rsid w:val="0038680B"/>
    <w:rsid w:val="0038691F"/>
    <w:rsid w:val="003869F6"/>
    <w:rsid w:val="00386DC4"/>
    <w:rsid w:val="00386F30"/>
    <w:rsid w:val="003870C0"/>
    <w:rsid w:val="0038716B"/>
    <w:rsid w:val="003874AE"/>
    <w:rsid w:val="0038764A"/>
    <w:rsid w:val="00387F80"/>
    <w:rsid w:val="00390450"/>
    <w:rsid w:val="003907F4"/>
    <w:rsid w:val="00390B8B"/>
    <w:rsid w:val="00390CC5"/>
    <w:rsid w:val="003912D9"/>
    <w:rsid w:val="003914B2"/>
    <w:rsid w:val="00391734"/>
    <w:rsid w:val="00392059"/>
    <w:rsid w:val="00392805"/>
    <w:rsid w:val="00393372"/>
    <w:rsid w:val="0039384C"/>
    <w:rsid w:val="003944D7"/>
    <w:rsid w:val="003946B1"/>
    <w:rsid w:val="003946C3"/>
    <w:rsid w:val="003949C5"/>
    <w:rsid w:val="003960AA"/>
    <w:rsid w:val="00396840"/>
    <w:rsid w:val="00396FA3"/>
    <w:rsid w:val="0039756D"/>
    <w:rsid w:val="00397780"/>
    <w:rsid w:val="00397A12"/>
    <w:rsid w:val="003A05AC"/>
    <w:rsid w:val="003A0F62"/>
    <w:rsid w:val="003A1DEF"/>
    <w:rsid w:val="003A2369"/>
    <w:rsid w:val="003A2478"/>
    <w:rsid w:val="003A25AA"/>
    <w:rsid w:val="003A2DAF"/>
    <w:rsid w:val="003A37F0"/>
    <w:rsid w:val="003A3894"/>
    <w:rsid w:val="003A397E"/>
    <w:rsid w:val="003A41E6"/>
    <w:rsid w:val="003A44D8"/>
    <w:rsid w:val="003A4535"/>
    <w:rsid w:val="003A456C"/>
    <w:rsid w:val="003A4CBD"/>
    <w:rsid w:val="003A5311"/>
    <w:rsid w:val="003A58D6"/>
    <w:rsid w:val="003A60E2"/>
    <w:rsid w:val="003A61F6"/>
    <w:rsid w:val="003A6730"/>
    <w:rsid w:val="003A6A61"/>
    <w:rsid w:val="003A7676"/>
    <w:rsid w:val="003A7C42"/>
    <w:rsid w:val="003B0CB9"/>
    <w:rsid w:val="003B0CF9"/>
    <w:rsid w:val="003B1D00"/>
    <w:rsid w:val="003B1DAA"/>
    <w:rsid w:val="003B1DBA"/>
    <w:rsid w:val="003B2389"/>
    <w:rsid w:val="003B2574"/>
    <w:rsid w:val="003B386B"/>
    <w:rsid w:val="003B3E8B"/>
    <w:rsid w:val="003B69CD"/>
    <w:rsid w:val="003B6E7F"/>
    <w:rsid w:val="003B6ECD"/>
    <w:rsid w:val="003B7B66"/>
    <w:rsid w:val="003C0CBF"/>
    <w:rsid w:val="003C1341"/>
    <w:rsid w:val="003C14E1"/>
    <w:rsid w:val="003C1640"/>
    <w:rsid w:val="003C16CE"/>
    <w:rsid w:val="003C1AAB"/>
    <w:rsid w:val="003C1D73"/>
    <w:rsid w:val="003C1FCF"/>
    <w:rsid w:val="003C1FF0"/>
    <w:rsid w:val="003C20F0"/>
    <w:rsid w:val="003C2DE4"/>
    <w:rsid w:val="003C2EF7"/>
    <w:rsid w:val="003C303B"/>
    <w:rsid w:val="003C3FF6"/>
    <w:rsid w:val="003C415C"/>
    <w:rsid w:val="003C41EC"/>
    <w:rsid w:val="003C454C"/>
    <w:rsid w:val="003C510D"/>
    <w:rsid w:val="003C5D83"/>
    <w:rsid w:val="003C5FC1"/>
    <w:rsid w:val="003C6D66"/>
    <w:rsid w:val="003C7083"/>
    <w:rsid w:val="003C71C7"/>
    <w:rsid w:val="003C7EDB"/>
    <w:rsid w:val="003D1224"/>
    <w:rsid w:val="003D1302"/>
    <w:rsid w:val="003D2148"/>
    <w:rsid w:val="003D23BF"/>
    <w:rsid w:val="003D29CB"/>
    <w:rsid w:val="003D2FF4"/>
    <w:rsid w:val="003D3056"/>
    <w:rsid w:val="003D3637"/>
    <w:rsid w:val="003D4515"/>
    <w:rsid w:val="003D471D"/>
    <w:rsid w:val="003D4A33"/>
    <w:rsid w:val="003D5AC5"/>
    <w:rsid w:val="003D5D46"/>
    <w:rsid w:val="003D5E0A"/>
    <w:rsid w:val="003D5FB5"/>
    <w:rsid w:val="003D63C5"/>
    <w:rsid w:val="003D643F"/>
    <w:rsid w:val="003D6880"/>
    <w:rsid w:val="003D6D9C"/>
    <w:rsid w:val="003D79CC"/>
    <w:rsid w:val="003E0074"/>
    <w:rsid w:val="003E044F"/>
    <w:rsid w:val="003E08DC"/>
    <w:rsid w:val="003E1A6E"/>
    <w:rsid w:val="003E1B01"/>
    <w:rsid w:val="003E1B28"/>
    <w:rsid w:val="003E2141"/>
    <w:rsid w:val="003E26EC"/>
    <w:rsid w:val="003E2CD9"/>
    <w:rsid w:val="003E36DB"/>
    <w:rsid w:val="003E3AF3"/>
    <w:rsid w:val="003E3CFC"/>
    <w:rsid w:val="003E3D4D"/>
    <w:rsid w:val="003E428C"/>
    <w:rsid w:val="003E4464"/>
    <w:rsid w:val="003E46DB"/>
    <w:rsid w:val="003E5200"/>
    <w:rsid w:val="003E5565"/>
    <w:rsid w:val="003E5D4B"/>
    <w:rsid w:val="003E6406"/>
    <w:rsid w:val="003E645E"/>
    <w:rsid w:val="003E6777"/>
    <w:rsid w:val="003E689D"/>
    <w:rsid w:val="003E748D"/>
    <w:rsid w:val="003E7ED9"/>
    <w:rsid w:val="003F03B7"/>
    <w:rsid w:val="003F0693"/>
    <w:rsid w:val="003F0807"/>
    <w:rsid w:val="003F08C2"/>
    <w:rsid w:val="003F0D6A"/>
    <w:rsid w:val="003F1D7D"/>
    <w:rsid w:val="003F1E5D"/>
    <w:rsid w:val="003F274D"/>
    <w:rsid w:val="003F2944"/>
    <w:rsid w:val="003F2A65"/>
    <w:rsid w:val="003F2B57"/>
    <w:rsid w:val="003F3C49"/>
    <w:rsid w:val="003F3F32"/>
    <w:rsid w:val="003F4910"/>
    <w:rsid w:val="003F4FE3"/>
    <w:rsid w:val="003F51BB"/>
    <w:rsid w:val="003F52A5"/>
    <w:rsid w:val="003F557B"/>
    <w:rsid w:val="003F59BB"/>
    <w:rsid w:val="003F5A05"/>
    <w:rsid w:val="003F5F1E"/>
    <w:rsid w:val="003F61F2"/>
    <w:rsid w:val="003F6E85"/>
    <w:rsid w:val="003F7A42"/>
    <w:rsid w:val="003F7F3E"/>
    <w:rsid w:val="00400276"/>
    <w:rsid w:val="0040065E"/>
    <w:rsid w:val="0040066E"/>
    <w:rsid w:val="0040067F"/>
    <w:rsid w:val="00400773"/>
    <w:rsid w:val="00400B61"/>
    <w:rsid w:val="00400DBD"/>
    <w:rsid w:val="00401113"/>
    <w:rsid w:val="0040126B"/>
    <w:rsid w:val="00401C25"/>
    <w:rsid w:val="00401F81"/>
    <w:rsid w:val="0040212F"/>
    <w:rsid w:val="0040227D"/>
    <w:rsid w:val="004022C0"/>
    <w:rsid w:val="00402788"/>
    <w:rsid w:val="00402934"/>
    <w:rsid w:val="0040302D"/>
    <w:rsid w:val="0040399E"/>
    <w:rsid w:val="004048D8"/>
    <w:rsid w:val="00404964"/>
    <w:rsid w:val="004053CE"/>
    <w:rsid w:val="00405665"/>
    <w:rsid w:val="00405FAC"/>
    <w:rsid w:val="004060C7"/>
    <w:rsid w:val="004063F5"/>
    <w:rsid w:val="004068A6"/>
    <w:rsid w:val="00406E7B"/>
    <w:rsid w:val="00410126"/>
    <w:rsid w:val="0041037C"/>
    <w:rsid w:val="004109AB"/>
    <w:rsid w:val="00410E04"/>
    <w:rsid w:val="00410FBE"/>
    <w:rsid w:val="00411D0E"/>
    <w:rsid w:val="004125BA"/>
    <w:rsid w:val="004129CE"/>
    <w:rsid w:val="00412C12"/>
    <w:rsid w:val="00412D1D"/>
    <w:rsid w:val="004130A0"/>
    <w:rsid w:val="0041372B"/>
    <w:rsid w:val="00413805"/>
    <w:rsid w:val="00414C43"/>
    <w:rsid w:val="00414F8E"/>
    <w:rsid w:val="0041519D"/>
    <w:rsid w:val="004155D1"/>
    <w:rsid w:val="004159D2"/>
    <w:rsid w:val="00415F1E"/>
    <w:rsid w:val="004163DF"/>
    <w:rsid w:val="004163FC"/>
    <w:rsid w:val="004167CE"/>
    <w:rsid w:val="004172CE"/>
    <w:rsid w:val="004175F4"/>
    <w:rsid w:val="00420DC9"/>
    <w:rsid w:val="00421012"/>
    <w:rsid w:val="004214B4"/>
    <w:rsid w:val="00421A87"/>
    <w:rsid w:val="00421C78"/>
    <w:rsid w:val="00421FC8"/>
    <w:rsid w:val="004222F6"/>
    <w:rsid w:val="00422BCD"/>
    <w:rsid w:val="004237D8"/>
    <w:rsid w:val="00423C4F"/>
    <w:rsid w:val="004245DD"/>
    <w:rsid w:val="0042472C"/>
    <w:rsid w:val="004253F6"/>
    <w:rsid w:val="004257D2"/>
    <w:rsid w:val="0042719B"/>
    <w:rsid w:val="00430024"/>
    <w:rsid w:val="00430315"/>
    <w:rsid w:val="0043065D"/>
    <w:rsid w:val="00430EF3"/>
    <w:rsid w:val="00430F45"/>
    <w:rsid w:val="00430FAF"/>
    <w:rsid w:val="004314AF"/>
    <w:rsid w:val="00431BE2"/>
    <w:rsid w:val="00433177"/>
    <w:rsid w:val="004336F9"/>
    <w:rsid w:val="00433D0E"/>
    <w:rsid w:val="00434B08"/>
    <w:rsid w:val="00435586"/>
    <w:rsid w:val="004355E8"/>
    <w:rsid w:val="0043606D"/>
    <w:rsid w:val="00437308"/>
    <w:rsid w:val="004373FC"/>
    <w:rsid w:val="004375A9"/>
    <w:rsid w:val="00437829"/>
    <w:rsid w:val="00437C5D"/>
    <w:rsid w:val="004401C3"/>
    <w:rsid w:val="00440B5F"/>
    <w:rsid w:val="00440F5D"/>
    <w:rsid w:val="0044111F"/>
    <w:rsid w:val="00441388"/>
    <w:rsid w:val="00441826"/>
    <w:rsid w:val="00441864"/>
    <w:rsid w:val="004418B8"/>
    <w:rsid w:val="00442014"/>
    <w:rsid w:val="00442605"/>
    <w:rsid w:val="004426E7"/>
    <w:rsid w:val="00443F22"/>
    <w:rsid w:val="004441F2"/>
    <w:rsid w:val="00444AA6"/>
    <w:rsid w:val="00444F32"/>
    <w:rsid w:val="00445911"/>
    <w:rsid w:val="00447788"/>
    <w:rsid w:val="004501EF"/>
    <w:rsid w:val="00450204"/>
    <w:rsid w:val="004502BD"/>
    <w:rsid w:val="00451831"/>
    <w:rsid w:val="00451A47"/>
    <w:rsid w:val="00451B3B"/>
    <w:rsid w:val="00451DEE"/>
    <w:rsid w:val="00451E60"/>
    <w:rsid w:val="00452103"/>
    <w:rsid w:val="00452429"/>
    <w:rsid w:val="0045273F"/>
    <w:rsid w:val="00452AD0"/>
    <w:rsid w:val="0045337D"/>
    <w:rsid w:val="004534E7"/>
    <w:rsid w:val="00453A7E"/>
    <w:rsid w:val="00453B79"/>
    <w:rsid w:val="00453F89"/>
    <w:rsid w:val="00454C14"/>
    <w:rsid w:val="00455013"/>
    <w:rsid w:val="00455E55"/>
    <w:rsid w:val="00456062"/>
    <w:rsid w:val="00456260"/>
    <w:rsid w:val="00456752"/>
    <w:rsid w:val="00456C70"/>
    <w:rsid w:val="00456E5F"/>
    <w:rsid w:val="00456ECC"/>
    <w:rsid w:val="00456F5B"/>
    <w:rsid w:val="004578A8"/>
    <w:rsid w:val="00457B68"/>
    <w:rsid w:val="00457F6A"/>
    <w:rsid w:val="00460D9A"/>
    <w:rsid w:val="0046129C"/>
    <w:rsid w:val="0046132E"/>
    <w:rsid w:val="0046180A"/>
    <w:rsid w:val="004619D3"/>
    <w:rsid w:val="00461D8E"/>
    <w:rsid w:val="004620D4"/>
    <w:rsid w:val="00462693"/>
    <w:rsid w:val="0046298A"/>
    <w:rsid w:val="00462F05"/>
    <w:rsid w:val="00463502"/>
    <w:rsid w:val="00463710"/>
    <w:rsid w:val="00463CDA"/>
    <w:rsid w:val="004640AB"/>
    <w:rsid w:val="004645CB"/>
    <w:rsid w:val="004647B4"/>
    <w:rsid w:val="00464B19"/>
    <w:rsid w:val="00464BD6"/>
    <w:rsid w:val="00464E9D"/>
    <w:rsid w:val="00465588"/>
    <w:rsid w:val="00465C0A"/>
    <w:rsid w:val="00465DE1"/>
    <w:rsid w:val="004661CA"/>
    <w:rsid w:val="0046661D"/>
    <w:rsid w:val="004672D3"/>
    <w:rsid w:val="0046768B"/>
    <w:rsid w:val="004678E7"/>
    <w:rsid w:val="00467B8E"/>
    <w:rsid w:val="00470176"/>
    <w:rsid w:val="00470552"/>
    <w:rsid w:val="00470802"/>
    <w:rsid w:val="00470A45"/>
    <w:rsid w:val="00471413"/>
    <w:rsid w:val="00471D7D"/>
    <w:rsid w:val="0047245E"/>
    <w:rsid w:val="00472BF0"/>
    <w:rsid w:val="00472C49"/>
    <w:rsid w:val="004735B7"/>
    <w:rsid w:val="0047381D"/>
    <w:rsid w:val="00475256"/>
    <w:rsid w:val="00475679"/>
    <w:rsid w:val="00475782"/>
    <w:rsid w:val="00475B01"/>
    <w:rsid w:val="00475B14"/>
    <w:rsid w:val="004762E3"/>
    <w:rsid w:val="004763E1"/>
    <w:rsid w:val="00476651"/>
    <w:rsid w:val="004769A2"/>
    <w:rsid w:val="004769E2"/>
    <w:rsid w:val="00476AB3"/>
    <w:rsid w:val="00476CBF"/>
    <w:rsid w:val="004770B2"/>
    <w:rsid w:val="00477FCF"/>
    <w:rsid w:val="0048004D"/>
    <w:rsid w:val="0048055A"/>
    <w:rsid w:val="00480A47"/>
    <w:rsid w:val="0048140D"/>
    <w:rsid w:val="0048158E"/>
    <w:rsid w:val="00481CF8"/>
    <w:rsid w:val="00481E11"/>
    <w:rsid w:val="0048237C"/>
    <w:rsid w:val="00482687"/>
    <w:rsid w:val="00482BC9"/>
    <w:rsid w:val="00482E39"/>
    <w:rsid w:val="00483619"/>
    <w:rsid w:val="004836C4"/>
    <w:rsid w:val="00484262"/>
    <w:rsid w:val="004842AA"/>
    <w:rsid w:val="00484431"/>
    <w:rsid w:val="00484587"/>
    <w:rsid w:val="00484A54"/>
    <w:rsid w:val="0048634B"/>
    <w:rsid w:val="00486C96"/>
    <w:rsid w:val="00486D37"/>
    <w:rsid w:val="0048710E"/>
    <w:rsid w:val="0048784D"/>
    <w:rsid w:val="00487E91"/>
    <w:rsid w:val="00490526"/>
    <w:rsid w:val="004907C4"/>
    <w:rsid w:val="00490AE7"/>
    <w:rsid w:val="004915C3"/>
    <w:rsid w:val="00491829"/>
    <w:rsid w:val="00491D68"/>
    <w:rsid w:val="0049252C"/>
    <w:rsid w:val="0049258F"/>
    <w:rsid w:val="00492894"/>
    <w:rsid w:val="00492EED"/>
    <w:rsid w:val="0049303F"/>
    <w:rsid w:val="0049392E"/>
    <w:rsid w:val="00493EE2"/>
    <w:rsid w:val="00494322"/>
    <w:rsid w:val="004943FB"/>
    <w:rsid w:val="004947EC"/>
    <w:rsid w:val="00494B40"/>
    <w:rsid w:val="00495045"/>
    <w:rsid w:val="00496011"/>
    <w:rsid w:val="0049618F"/>
    <w:rsid w:val="0049636A"/>
    <w:rsid w:val="00496DE6"/>
    <w:rsid w:val="00497983"/>
    <w:rsid w:val="00497DEC"/>
    <w:rsid w:val="004A03BB"/>
    <w:rsid w:val="004A043E"/>
    <w:rsid w:val="004A0C5F"/>
    <w:rsid w:val="004A1476"/>
    <w:rsid w:val="004A1819"/>
    <w:rsid w:val="004A1874"/>
    <w:rsid w:val="004A1998"/>
    <w:rsid w:val="004A1B1F"/>
    <w:rsid w:val="004A28CA"/>
    <w:rsid w:val="004A2B8A"/>
    <w:rsid w:val="004A2CD5"/>
    <w:rsid w:val="004A2DC5"/>
    <w:rsid w:val="004A3894"/>
    <w:rsid w:val="004A3AAC"/>
    <w:rsid w:val="004A40B1"/>
    <w:rsid w:val="004A4108"/>
    <w:rsid w:val="004A4163"/>
    <w:rsid w:val="004A45FE"/>
    <w:rsid w:val="004A469D"/>
    <w:rsid w:val="004A4A9A"/>
    <w:rsid w:val="004A6100"/>
    <w:rsid w:val="004A6125"/>
    <w:rsid w:val="004A66ED"/>
    <w:rsid w:val="004A6AE6"/>
    <w:rsid w:val="004A6E04"/>
    <w:rsid w:val="004A6E23"/>
    <w:rsid w:val="004A6F69"/>
    <w:rsid w:val="004A7AC1"/>
    <w:rsid w:val="004A7AC8"/>
    <w:rsid w:val="004B004F"/>
    <w:rsid w:val="004B01FB"/>
    <w:rsid w:val="004B081B"/>
    <w:rsid w:val="004B195A"/>
    <w:rsid w:val="004B1A56"/>
    <w:rsid w:val="004B1F8E"/>
    <w:rsid w:val="004B25B9"/>
    <w:rsid w:val="004B28CF"/>
    <w:rsid w:val="004B2A69"/>
    <w:rsid w:val="004B3547"/>
    <w:rsid w:val="004B3692"/>
    <w:rsid w:val="004B3894"/>
    <w:rsid w:val="004B4F63"/>
    <w:rsid w:val="004B554E"/>
    <w:rsid w:val="004B5D44"/>
    <w:rsid w:val="004B5E84"/>
    <w:rsid w:val="004B62E3"/>
    <w:rsid w:val="004B635F"/>
    <w:rsid w:val="004B63BC"/>
    <w:rsid w:val="004B6E9C"/>
    <w:rsid w:val="004B6F4C"/>
    <w:rsid w:val="004B752E"/>
    <w:rsid w:val="004B7F77"/>
    <w:rsid w:val="004C008E"/>
    <w:rsid w:val="004C0177"/>
    <w:rsid w:val="004C01BE"/>
    <w:rsid w:val="004C02B4"/>
    <w:rsid w:val="004C04ED"/>
    <w:rsid w:val="004C0581"/>
    <w:rsid w:val="004C0807"/>
    <w:rsid w:val="004C0D08"/>
    <w:rsid w:val="004C0E30"/>
    <w:rsid w:val="004C1A4F"/>
    <w:rsid w:val="004C1CCE"/>
    <w:rsid w:val="004C2036"/>
    <w:rsid w:val="004C238A"/>
    <w:rsid w:val="004C2444"/>
    <w:rsid w:val="004C25EB"/>
    <w:rsid w:val="004C27D1"/>
    <w:rsid w:val="004C2B9D"/>
    <w:rsid w:val="004C2DC9"/>
    <w:rsid w:val="004C2F22"/>
    <w:rsid w:val="004C2F71"/>
    <w:rsid w:val="004C3BFA"/>
    <w:rsid w:val="004C4576"/>
    <w:rsid w:val="004C4BFA"/>
    <w:rsid w:val="004C4FDF"/>
    <w:rsid w:val="004C5027"/>
    <w:rsid w:val="004C5163"/>
    <w:rsid w:val="004C5249"/>
    <w:rsid w:val="004C5890"/>
    <w:rsid w:val="004C6A95"/>
    <w:rsid w:val="004C6E6C"/>
    <w:rsid w:val="004C7070"/>
    <w:rsid w:val="004C7166"/>
    <w:rsid w:val="004C735E"/>
    <w:rsid w:val="004D03AC"/>
    <w:rsid w:val="004D09C5"/>
    <w:rsid w:val="004D13E8"/>
    <w:rsid w:val="004D1D0C"/>
    <w:rsid w:val="004D1E75"/>
    <w:rsid w:val="004D2310"/>
    <w:rsid w:val="004D2955"/>
    <w:rsid w:val="004D2A6C"/>
    <w:rsid w:val="004D2DF8"/>
    <w:rsid w:val="004D33FE"/>
    <w:rsid w:val="004D3EA5"/>
    <w:rsid w:val="004D412A"/>
    <w:rsid w:val="004D55E1"/>
    <w:rsid w:val="004D560D"/>
    <w:rsid w:val="004D5788"/>
    <w:rsid w:val="004D5A1B"/>
    <w:rsid w:val="004D5F34"/>
    <w:rsid w:val="004D6B61"/>
    <w:rsid w:val="004D6F72"/>
    <w:rsid w:val="004D73F2"/>
    <w:rsid w:val="004D7B3E"/>
    <w:rsid w:val="004D7D21"/>
    <w:rsid w:val="004E0408"/>
    <w:rsid w:val="004E0535"/>
    <w:rsid w:val="004E07AC"/>
    <w:rsid w:val="004E0869"/>
    <w:rsid w:val="004E1D30"/>
    <w:rsid w:val="004E2752"/>
    <w:rsid w:val="004E2E05"/>
    <w:rsid w:val="004E2F4F"/>
    <w:rsid w:val="004E34EC"/>
    <w:rsid w:val="004E450E"/>
    <w:rsid w:val="004E4C7E"/>
    <w:rsid w:val="004E4CD5"/>
    <w:rsid w:val="004E51BB"/>
    <w:rsid w:val="004E55F5"/>
    <w:rsid w:val="004E5A4E"/>
    <w:rsid w:val="004E5E96"/>
    <w:rsid w:val="004E614C"/>
    <w:rsid w:val="004E6867"/>
    <w:rsid w:val="004E7558"/>
    <w:rsid w:val="004E7D37"/>
    <w:rsid w:val="004F067F"/>
    <w:rsid w:val="004F0C46"/>
    <w:rsid w:val="004F1035"/>
    <w:rsid w:val="004F1479"/>
    <w:rsid w:val="004F15AB"/>
    <w:rsid w:val="004F1B38"/>
    <w:rsid w:val="004F201E"/>
    <w:rsid w:val="004F213E"/>
    <w:rsid w:val="004F22B0"/>
    <w:rsid w:val="004F2706"/>
    <w:rsid w:val="004F2AE7"/>
    <w:rsid w:val="004F3D85"/>
    <w:rsid w:val="004F4013"/>
    <w:rsid w:val="004F42A6"/>
    <w:rsid w:val="004F43B7"/>
    <w:rsid w:val="004F4D04"/>
    <w:rsid w:val="004F5518"/>
    <w:rsid w:val="004F57A2"/>
    <w:rsid w:val="004F6068"/>
    <w:rsid w:val="004F638D"/>
    <w:rsid w:val="004F6444"/>
    <w:rsid w:val="004F6CE9"/>
    <w:rsid w:val="004F7639"/>
    <w:rsid w:val="004F783D"/>
    <w:rsid w:val="004F798A"/>
    <w:rsid w:val="00500034"/>
    <w:rsid w:val="00500147"/>
    <w:rsid w:val="00500F0E"/>
    <w:rsid w:val="00501679"/>
    <w:rsid w:val="00501D0A"/>
    <w:rsid w:val="00501E6E"/>
    <w:rsid w:val="00502073"/>
    <w:rsid w:val="00502B9C"/>
    <w:rsid w:val="00502F97"/>
    <w:rsid w:val="0050317B"/>
    <w:rsid w:val="005033E3"/>
    <w:rsid w:val="0050431D"/>
    <w:rsid w:val="00504831"/>
    <w:rsid w:val="0050493A"/>
    <w:rsid w:val="0050497B"/>
    <w:rsid w:val="00505479"/>
    <w:rsid w:val="00505EA0"/>
    <w:rsid w:val="00506311"/>
    <w:rsid w:val="005103D5"/>
    <w:rsid w:val="00510A81"/>
    <w:rsid w:val="00510F41"/>
    <w:rsid w:val="00511512"/>
    <w:rsid w:val="005116D8"/>
    <w:rsid w:val="00511ACB"/>
    <w:rsid w:val="00511B0C"/>
    <w:rsid w:val="00511D14"/>
    <w:rsid w:val="00512361"/>
    <w:rsid w:val="00512961"/>
    <w:rsid w:val="00512E13"/>
    <w:rsid w:val="00513527"/>
    <w:rsid w:val="005137F6"/>
    <w:rsid w:val="00513A99"/>
    <w:rsid w:val="00514719"/>
    <w:rsid w:val="00514AA7"/>
    <w:rsid w:val="00514CA4"/>
    <w:rsid w:val="00514E81"/>
    <w:rsid w:val="005152A9"/>
    <w:rsid w:val="0051631A"/>
    <w:rsid w:val="00516E57"/>
    <w:rsid w:val="005171F9"/>
    <w:rsid w:val="00517425"/>
    <w:rsid w:val="00517991"/>
    <w:rsid w:val="00517B75"/>
    <w:rsid w:val="00517BD0"/>
    <w:rsid w:val="00517C25"/>
    <w:rsid w:val="005203F8"/>
    <w:rsid w:val="00520D22"/>
    <w:rsid w:val="0052157F"/>
    <w:rsid w:val="00521781"/>
    <w:rsid w:val="00521B18"/>
    <w:rsid w:val="00522AE1"/>
    <w:rsid w:val="005234FE"/>
    <w:rsid w:val="00523D81"/>
    <w:rsid w:val="00523EBD"/>
    <w:rsid w:val="00525F43"/>
    <w:rsid w:val="00526538"/>
    <w:rsid w:val="00526C5D"/>
    <w:rsid w:val="0052734E"/>
    <w:rsid w:val="005276EA"/>
    <w:rsid w:val="00527A74"/>
    <w:rsid w:val="00527F40"/>
    <w:rsid w:val="00530A23"/>
    <w:rsid w:val="00531025"/>
    <w:rsid w:val="00531746"/>
    <w:rsid w:val="0053218D"/>
    <w:rsid w:val="00532875"/>
    <w:rsid w:val="00532931"/>
    <w:rsid w:val="00532D93"/>
    <w:rsid w:val="00532F6F"/>
    <w:rsid w:val="00533267"/>
    <w:rsid w:val="005336B6"/>
    <w:rsid w:val="0053372C"/>
    <w:rsid w:val="00533E01"/>
    <w:rsid w:val="00534920"/>
    <w:rsid w:val="00534944"/>
    <w:rsid w:val="00534AA1"/>
    <w:rsid w:val="00534D0D"/>
    <w:rsid w:val="00535356"/>
    <w:rsid w:val="00535A9E"/>
    <w:rsid w:val="00535ADD"/>
    <w:rsid w:val="005362EF"/>
    <w:rsid w:val="005365C6"/>
    <w:rsid w:val="0053661C"/>
    <w:rsid w:val="00536A5E"/>
    <w:rsid w:val="00536B15"/>
    <w:rsid w:val="00536D0C"/>
    <w:rsid w:val="005405A0"/>
    <w:rsid w:val="005405FB"/>
    <w:rsid w:val="005406CF"/>
    <w:rsid w:val="00540A96"/>
    <w:rsid w:val="00540CF6"/>
    <w:rsid w:val="00541418"/>
    <w:rsid w:val="005414F6"/>
    <w:rsid w:val="00541852"/>
    <w:rsid w:val="00542256"/>
    <w:rsid w:val="00542FF0"/>
    <w:rsid w:val="0054389E"/>
    <w:rsid w:val="00543B32"/>
    <w:rsid w:val="00543C5C"/>
    <w:rsid w:val="00543D6B"/>
    <w:rsid w:val="005440A0"/>
    <w:rsid w:val="005441D3"/>
    <w:rsid w:val="005442D7"/>
    <w:rsid w:val="005442ED"/>
    <w:rsid w:val="005447F1"/>
    <w:rsid w:val="00544B1F"/>
    <w:rsid w:val="005451BB"/>
    <w:rsid w:val="00545758"/>
    <w:rsid w:val="00545969"/>
    <w:rsid w:val="005460B0"/>
    <w:rsid w:val="005464A8"/>
    <w:rsid w:val="005466E4"/>
    <w:rsid w:val="005472C1"/>
    <w:rsid w:val="00547349"/>
    <w:rsid w:val="00547622"/>
    <w:rsid w:val="00550010"/>
    <w:rsid w:val="005501CD"/>
    <w:rsid w:val="00550360"/>
    <w:rsid w:val="00550829"/>
    <w:rsid w:val="00550CCE"/>
    <w:rsid w:val="00550F44"/>
    <w:rsid w:val="00551751"/>
    <w:rsid w:val="00551FCF"/>
    <w:rsid w:val="005522DB"/>
    <w:rsid w:val="0055232A"/>
    <w:rsid w:val="005523EB"/>
    <w:rsid w:val="00552763"/>
    <w:rsid w:val="005527A6"/>
    <w:rsid w:val="00552981"/>
    <w:rsid w:val="00553E61"/>
    <w:rsid w:val="005543C6"/>
    <w:rsid w:val="00554831"/>
    <w:rsid w:val="00555168"/>
    <w:rsid w:val="005557BD"/>
    <w:rsid w:val="00555BB9"/>
    <w:rsid w:val="005561DB"/>
    <w:rsid w:val="00556439"/>
    <w:rsid w:val="005565EF"/>
    <w:rsid w:val="00557867"/>
    <w:rsid w:val="00557CD7"/>
    <w:rsid w:val="00557DD9"/>
    <w:rsid w:val="00557EAA"/>
    <w:rsid w:val="00561150"/>
    <w:rsid w:val="0056130A"/>
    <w:rsid w:val="0056163B"/>
    <w:rsid w:val="00561817"/>
    <w:rsid w:val="005618AF"/>
    <w:rsid w:val="00561A75"/>
    <w:rsid w:val="00561B89"/>
    <w:rsid w:val="00561BF6"/>
    <w:rsid w:val="0056201E"/>
    <w:rsid w:val="00562389"/>
    <w:rsid w:val="00562B3D"/>
    <w:rsid w:val="00563266"/>
    <w:rsid w:val="00563D20"/>
    <w:rsid w:val="005640AB"/>
    <w:rsid w:val="00564640"/>
    <w:rsid w:val="0056490E"/>
    <w:rsid w:val="00564D44"/>
    <w:rsid w:val="00564F69"/>
    <w:rsid w:val="0056536F"/>
    <w:rsid w:val="0056578C"/>
    <w:rsid w:val="00565BBE"/>
    <w:rsid w:val="00565F93"/>
    <w:rsid w:val="0056659C"/>
    <w:rsid w:val="00566DEE"/>
    <w:rsid w:val="00567153"/>
    <w:rsid w:val="0056748F"/>
    <w:rsid w:val="00567F09"/>
    <w:rsid w:val="00570CD7"/>
    <w:rsid w:val="00571893"/>
    <w:rsid w:val="00572463"/>
    <w:rsid w:val="00572792"/>
    <w:rsid w:val="00572DB0"/>
    <w:rsid w:val="0057373A"/>
    <w:rsid w:val="00573864"/>
    <w:rsid w:val="005738C0"/>
    <w:rsid w:val="00573CE8"/>
    <w:rsid w:val="00573E5A"/>
    <w:rsid w:val="00573EE4"/>
    <w:rsid w:val="00574020"/>
    <w:rsid w:val="00574311"/>
    <w:rsid w:val="005747B4"/>
    <w:rsid w:val="00574DB1"/>
    <w:rsid w:val="00576A39"/>
    <w:rsid w:val="00576EBA"/>
    <w:rsid w:val="0057720D"/>
    <w:rsid w:val="0057727A"/>
    <w:rsid w:val="005779E3"/>
    <w:rsid w:val="00577DA4"/>
    <w:rsid w:val="00580408"/>
    <w:rsid w:val="00580CA9"/>
    <w:rsid w:val="00580CDD"/>
    <w:rsid w:val="00580F9C"/>
    <w:rsid w:val="00581153"/>
    <w:rsid w:val="005811C2"/>
    <w:rsid w:val="00582148"/>
    <w:rsid w:val="00582961"/>
    <w:rsid w:val="00582A73"/>
    <w:rsid w:val="00582B33"/>
    <w:rsid w:val="0058301C"/>
    <w:rsid w:val="005837F1"/>
    <w:rsid w:val="00583BD9"/>
    <w:rsid w:val="00583BEA"/>
    <w:rsid w:val="00583E2D"/>
    <w:rsid w:val="00584E1A"/>
    <w:rsid w:val="00585990"/>
    <w:rsid w:val="00585F8F"/>
    <w:rsid w:val="0058672B"/>
    <w:rsid w:val="00586A6F"/>
    <w:rsid w:val="0058753F"/>
    <w:rsid w:val="00587644"/>
    <w:rsid w:val="00587684"/>
    <w:rsid w:val="005900C9"/>
    <w:rsid w:val="00591132"/>
    <w:rsid w:val="005918E1"/>
    <w:rsid w:val="005925AB"/>
    <w:rsid w:val="00592FFB"/>
    <w:rsid w:val="005935A0"/>
    <w:rsid w:val="005938A4"/>
    <w:rsid w:val="00593D1B"/>
    <w:rsid w:val="00593DD3"/>
    <w:rsid w:val="00594357"/>
    <w:rsid w:val="005946E2"/>
    <w:rsid w:val="00594BDC"/>
    <w:rsid w:val="00594C37"/>
    <w:rsid w:val="00595597"/>
    <w:rsid w:val="0059675F"/>
    <w:rsid w:val="00596B38"/>
    <w:rsid w:val="00596EC8"/>
    <w:rsid w:val="00596F4E"/>
    <w:rsid w:val="0059702B"/>
    <w:rsid w:val="00597192"/>
    <w:rsid w:val="005973DF"/>
    <w:rsid w:val="00597458"/>
    <w:rsid w:val="00597AED"/>
    <w:rsid w:val="00597E4C"/>
    <w:rsid w:val="005A0093"/>
    <w:rsid w:val="005A092D"/>
    <w:rsid w:val="005A1423"/>
    <w:rsid w:val="005A1A4A"/>
    <w:rsid w:val="005A1A5C"/>
    <w:rsid w:val="005A1D25"/>
    <w:rsid w:val="005A2172"/>
    <w:rsid w:val="005A21E4"/>
    <w:rsid w:val="005A3962"/>
    <w:rsid w:val="005A3A68"/>
    <w:rsid w:val="005A3F6D"/>
    <w:rsid w:val="005A4816"/>
    <w:rsid w:val="005A4C05"/>
    <w:rsid w:val="005A50A5"/>
    <w:rsid w:val="005A592E"/>
    <w:rsid w:val="005A60B7"/>
    <w:rsid w:val="005A6452"/>
    <w:rsid w:val="005A6A4D"/>
    <w:rsid w:val="005A6B38"/>
    <w:rsid w:val="005A71EC"/>
    <w:rsid w:val="005A73E9"/>
    <w:rsid w:val="005A787A"/>
    <w:rsid w:val="005A7DCD"/>
    <w:rsid w:val="005A7F2F"/>
    <w:rsid w:val="005B011F"/>
    <w:rsid w:val="005B0218"/>
    <w:rsid w:val="005B066F"/>
    <w:rsid w:val="005B0C9F"/>
    <w:rsid w:val="005B15D5"/>
    <w:rsid w:val="005B1EDE"/>
    <w:rsid w:val="005B25BC"/>
    <w:rsid w:val="005B2EF3"/>
    <w:rsid w:val="005B3365"/>
    <w:rsid w:val="005B3B61"/>
    <w:rsid w:val="005B3B85"/>
    <w:rsid w:val="005B4042"/>
    <w:rsid w:val="005B4496"/>
    <w:rsid w:val="005B49FC"/>
    <w:rsid w:val="005B4BA5"/>
    <w:rsid w:val="005B50E6"/>
    <w:rsid w:val="005B53D9"/>
    <w:rsid w:val="005B540B"/>
    <w:rsid w:val="005B553C"/>
    <w:rsid w:val="005B5A2C"/>
    <w:rsid w:val="005B5B12"/>
    <w:rsid w:val="005B5B7E"/>
    <w:rsid w:val="005B63BA"/>
    <w:rsid w:val="005B6790"/>
    <w:rsid w:val="005B68D4"/>
    <w:rsid w:val="005B7023"/>
    <w:rsid w:val="005B72B2"/>
    <w:rsid w:val="005B77A3"/>
    <w:rsid w:val="005B78D9"/>
    <w:rsid w:val="005C0158"/>
    <w:rsid w:val="005C0403"/>
    <w:rsid w:val="005C0706"/>
    <w:rsid w:val="005C0B1E"/>
    <w:rsid w:val="005C1AAD"/>
    <w:rsid w:val="005C1C9E"/>
    <w:rsid w:val="005C2494"/>
    <w:rsid w:val="005C2626"/>
    <w:rsid w:val="005C28B4"/>
    <w:rsid w:val="005C2910"/>
    <w:rsid w:val="005C3119"/>
    <w:rsid w:val="005C32F2"/>
    <w:rsid w:val="005C3D64"/>
    <w:rsid w:val="005C4A14"/>
    <w:rsid w:val="005C4D9A"/>
    <w:rsid w:val="005C4DEF"/>
    <w:rsid w:val="005C50DF"/>
    <w:rsid w:val="005C55CF"/>
    <w:rsid w:val="005C5AA4"/>
    <w:rsid w:val="005C6D49"/>
    <w:rsid w:val="005C6E39"/>
    <w:rsid w:val="005C7119"/>
    <w:rsid w:val="005C7289"/>
    <w:rsid w:val="005C7B83"/>
    <w:rsid w:val="005C7F8E"/>
    <w:rsid w:val="005D03B8"/>
    <w:rsid w:val="005D0612"/>
    <w:rsid w:val="005D0E71"/>
    <w:rsid w:val="005D1689"/>
    <w:rsid w:val="005D17E4"/>
    <w:rsid w:val="005D1E37"/>
    <w:rsid w:val="005D1FA1"/>
    <w:rsid w:val="005D2862"/>
    <w:rsid w:val="005D2BFB"/>
    <w:rsid w:val="005D2C8C"/>
    <w:rsid w:val="005D2DAB"/>
    <w:rsid w:val="005D2EC3"/>
    <w:rsid w:val="005D2FA6"/>
    <w:rsid w:val="005D35E5"/>
    <w:rsid w:val="005D4977"/>
    <w:rsid w:val="005D4F54"/>
    <w:rsid w:val="005D60B3"/>
    <w:rsid w:val="005D6F4A"/>
    <w:rsid w:val="005D7184"/>
    <w:rsid w:val="005D785A"/>
    <w:rsid w:val="005D79C9"/>
    <w:rsid w:val="005D7F08"/>
    <w:rsid w:val="005E0A22"/>
    <w:rsid w:val="005E0B73"/>
    <w:rsid w:val="005E0CA1"/>
    <w:rsid w:val="005E0CD6"/>
    <w:rsid w:val="005E152F"/>
    <w:rsid w:val="005E1844"/>
    <w:rsid w:val="005E1BAA"/>
    <w:rsid w:val="005E2472"/>
    <w:rsid w:val="005E2648"/>
    <w:rsid w:val="005E35A5"/>
    <w:rsid w:val="005E39D1"/>
    <w:rsid w:val="005E3E78"/>
    <w:rsid w:val="005E401D"/>
    <w:rsid w:val="005E4CE4"/>
    <w:rsid w:val="005E53AC"/>
    <w:rsid w:val="005E5437"/>
    <w:rsid w:val="005E5591"/>
    <w:rsid w:val="005E56D0"/>
    <w:rsid w:val="005E5A88"/>
    <w:rsid w:val="005E6007"/>
    <w:rsid w:val="005E6EA4"/>
    <w:rsid w:val="005E729C"/>
    <w:rsid w:val="005E7A3A"/>
    <w:rsid w:val="005E7A7A"/>
    <w:rsid w:val="005E7F22"/>
    <w:rsid w:val="005F10A6"/>
    <w:rsid w:val="005F16A5"/>
    <w:rsid w:val="005F1D83"/>
    <w:rsid w:val="005F216B"/>
    <w:rsid w:val="005F246F"/>
    <w:rsid w:val="005F3092"/>
    <w:rsid w:val="005F354E"/>
    <w:rsid w:val="005F3A2F"/>
    <w:rsid w:val="005F4115"/>
    <w:rsid w:val="005F44AF"/>
    <w:rsid w:val="005F4AFC"/>
    <w:rsid w:val="005F4B51"/>
    <w:rsid w:val="005F4EB9"/>
    <w:rsid w:val="005F4FF5"/>
    <w:rsid w:val="005F606D"/>
    <w:rsid w:val="005F6346"/>
    <w:rsid w:val="005F634E"/>
    <w:rsid w:val="005F64CA"/>
    <w:rsid w:val="005F65C7"/>
    <w:rsid w:val="005F6938"/>
    <w:rsid w:val="005F748B"/>
    <w:rsid w:val="00600058"/>
    <w:rsid w:val="006003C2"/>
    <w:rsid w:val="00600D3E"/>
    <w:rsid w:val="0060107E"/>
    <w:rsid w:val="006010ED"/>
    <w:rsid w:val="006017FC"/>
    <w:rsid w:val="00601C73"/>
    <w:rsid w:val="0060258C"/>
    <w:rsid w:val="0060398C"/>
    <w:rsid w:val="00603BFC"/>
    <w:rsid w:val="00603EC2"/>
    <w:rsid w:val="00604439"/>
    <w:rsid w:val="00604B95"/>
    <w:rsid w:val="00604C42"/>
    <w:rsid w:val="0060505C"/>
    <w:rsid w:val="0060506B"/>
    <w:rsid w:val="006055F4"/>
    <w:rsid w:val="006057AE"/>
    <w:rsid w:val="00605822"/>
    <w:rsid w:val="006058AA"/>
    <w:rsid w:val="00605985"/>
    <w:rsid w:val="00605FEC"/>
    <w:rsid w:val="00606E3C"/>
    <w:rsid w:val="006074BD"/>
    <w:rsid w:val="0061044A"/>
    <w:rsid w:val="0061096E"/>
    <w:rsid w:val="00610D5F"/>
    <w:rsid w:val="00611178"/>
    <w:rsid w:val="0061163E"/>
    <w:rsid w:val="00611B3A"/>
    <w:rsid w:val="006121C1"/>
    <w:rsid w:val="00612348"/>
    <w:rsid w:val="006129D3"/>
    <w:rsid w:val="00612EDD"/>
    <w:rsid w:val="00612FB8"/>
    <w:rsid w:val="00613007"/>
    <w:rsid w:val="006139EA"/>
    <w:rsid w:val="00613A84"/>
    <w:rsid w:val="006142AA"/>
    <w:rsid w:val="00614704"/>
    <w:rsid w:val="0061497C"/>
    <w:rsid w:val="00614A8F"/>
    <w:rsid w:val="00614B48"/>
    <w:rsid w:val="00614E3D"/>
    <w:rsid w:val="0061513C"/>
    <w:rsid w:val="0061518A"/>
    <w:rsid w:val="006151E5"/>
    <w:rsid w:val="0061540B"/>
    <w:rsid w:val="00615CA6"/>
    <w:rsid w:val="0061601F"/>
    <w:rsid w:val="00616C3F"/>
    <w:rsid w:val="00617279"/>
    <w:rsid w:val="00617A4A"/>
    <w:rsid w:val="0062185E"/>
    <w:rsid w:val="00621872"/>
    <w:rsid w:val="006219BD"/>
    <w:rsid w:val="00621D07"/>
    <w:rsid w:val="00622D20"/>
    <w:rsid w:val="00623F43"/>
    <w:rsid w:val="0062422E"/>
    <w:rsid w:val="006246C2"/>
    <w:rsid w:val="00624843"/>
    <w:rsid w:val="00624922"/>
    <w:rsid w:val="006249FD"/>
    <w:rsid w:val="00624A9B"/>
    <w:rsid w:val="00624DF9"/>
    <w:rsid w:val="00624EEC"/>
    <w:rsid w:val="00624EFB"/>
    <w:rsid w:val="00625207"/>
    <w:rsid w:val="00625614"/>
    <w:rsid w:val="006259DA"/>
    <w:rsid w:val="00625A91"/>
    <w:rsid w:val="0062629F"/>
    <w:rsid w:val="00626428"/>
    <w:rsid w:val="006264BC"/>
    <w:rsid w:val="006267D3"/>
    <w:rsid w:val="0062753F"/>
    <w:rsid w:val="0062776B"/>
    <w:rsid w:val="00627C5E"/>
    <w:rsid w:val="00627F45"/>
    <w:rsid w:val="0063052D"/>
    <w:rsid w:val="006306A9"/>
    <w:rsid w:val="006317E6"/>
    <w:rsid w:val="00632013"/>
    <w:rsid w:val="00632545"/>
    <w:rsid w:val="00632622"/>
    <w:rsid w:val="00632904"/>
    <w:rsid w:val="00632C81"/>
    <w:rsid w:val="006332F1"/>
    <w:rsid w:val="00633B79"/>
    <w:rsid w:val="00634509"/>
    <w:rsid w:val="006347B0"/>
    <w:rsid w:val="00634A24"/>
    <w:rsid w:val="00635315"/>
    <w:rsid w:val="00635321"/>
    <w:rsid w:val="006354CE"/>
    <w:rsid w:val="00635A88"/>
    <w:rsid w:val="006361E3"/>
    <w:rsid w:val="00636A49"/>
    <w:rsid w:val="00636E9B"/>
    <w:rsid w:val="006373B8"/>
    <w:rsid w:val="0063757B"/>
    <w:rsid w:val="00637694"/>
    <w:rsid w:val="00637F0B"/>
    <w:rsid w:val="0064025D"/>
    <w:rsid w:val="00640CD3"/>
    <w:rsid w:val="00640CD8"/>
    <w:rsid w:val="006414E5"/>
    <w:rsid w:val="00641CBF"/>
    <w:rsid w:val="00641DDC"/>
    <w:rsid w:val="00642612"/>
    <w:rsid w:val="00642753"/>
    <w:rsid w:val="00642761"/>
    <w:rsid w:val="00642AD8"/>
    <w:rsid w:val="00642BD8"/>
    <w:rsid w:val="00643927"/>
    <w:rsid w:val="00643C09"/>
    <w:rsid w:val="00643CC5"/>
    <w:rsid w:val="00643D39"/>
    <w:rsid w:val="006440B9"/>
    <w:rsid w:val="0064447A"/>
    <w:rsid w:val="00644A30"/>
    <w:rsid w:val="00644C06"/>
    <w:rsid w:val="006457A8"/>
    <w:rsid w:val="00645B1A"/>
    <w:rsid w:val="006462CF"/>
    <w:rsid w:val="00646551"/>
    <w:rsid w:val="006471AD"/>
    <w:rsid w:val="006473B0"/>
    <w:rsid w:val="006475AD"/>
    <w:rsid w:val="00647A47"/>
    <w:rsid w:val="006502F1"/>
    <w:rsid w:val="0065034E"/>
    <w:rsid w:val="0065073D"/>
    <w:rsid w:val="00651520"/>
    <w:rsid w:val="00652363"/>
    <w:rsid w:val="00652E1B"/>
    <w:rsid w:val="00652EB7"/>
    <w:rsid w:val="006531DA"/>
    <w:rsid w:val="00653389"/>
    <w:rsid w:val="0065379D"/>
    <w:rsid w:val="00653C6C"/>
    <w:rsid w:val="00653D0D"/>
    <w:rsid w:val="00653D5E"/>
    <w:rsid w:val="00654186"/>
    <w:rsid w:val="00654311"/>
    <w:rsid w:val="00654BB7"/>
    <w:rsid w:val="00654CFB"/>
    <w:rsid w:val="006551A1"/>
    <w:rsid w:val="006559A1"/>
    <w:rsid w:val="00655AD7"/>
    <w:rsid w:val="0065661E"/>
    <w:rsid w:val="006572AD"/>
    <w:rsid w:val="00657B15"/>
    <w:rsid w:val="00657FF8"/>
    <w:rsid w:val="00660858"/>
    <w:rsid w:val="006611EC"/>
    <w:rsid w:val="006612D8"/>
    <w:rsid w:val="00661DFF"/>
    <w:rsid w:val="0066283F"/>
    <w:rsid w:val="00662B8D"/>
    <w:rsid w:val="00662D69"/>
    <w:rsid w:val="00662F56"/>
    <w:rsid w:val="006631D0"/>
    <w:rsid w:val="006636E0"/>
    <w:rsid w:val="006637AD"/>
    <w:rsid w:val="00663C73"/>
    <w:rsid w:val="006640A0"/>
    <w:rsid w:val="0066412B"/>
    <w:rsid w:val="006649BC"/>
    <w:rsid w:val="00665401"/>
    <w:rsid w:val="006656AB"/>
    <w:rsid w:val="006657AC"/>
    <w:rsid w:val="00665B9F"/>
    <w:rsid w:val="00665C2B"/>
    <w:rsid w:val="00665D0A"/>
    <w:rsid w:val="00665FF8"/>
    <w:rsid w:val="00666C3D"/>
    <w:rsid w:val="00666FDE"/>
    <w:rsid w:val="006678F0"/>
    <w:rsid w:val="00667E94"/>
    <w:rsid w:val="00667ED0"/>
    <w:rsid w:val="00670EF3"/>
    <w:rsid w:val="00671704"/>
    <w:rsid w:val="006721C0"/>
    <w:rsid w:val="006722D6"/>
    <w:rsid w:val="00672763"/>
    <w:rsid w:val="00672B12"/>
    <w:rsid w:val="006735C7"/>
    <w:rsid w:val="00673A44"/>
    <w:rsid w:val="006741A3"/>
    <w:rsid w:val="006741D7"/>
    <w:rsid w:val="00674316"/>
    <w:rsid w:val="006744AE"/>
    <w:rsid w:val="0067498A"/>
    <w:rsid w:val="00674A38"/>
    <w:rsid w:val="00674D63"/>
    <w:rsid w:val="00674E07"/>
    <w:rsid w:val="00674F1C"/>
    <w:rsid w:val="006759E7"/>
    <w:rsid w:val="00675CA9"/>
    <w:rsid w:val="00675D3D"/>
    <w:rsid w:val="0067623C"/>
    <w:rsid w:val="00676318"/>
    <w:rsid w:val="00676552"/>
    <w:rsid w:val="00676A00"/>
    <w:rsid w:val="00676CB2"/>
    <w:rsid w:val="00676FFB"/>
    <w:rsid w:val="006770EF"/>
    <w:rsid w:val="0067728F"/>
    <w:rsid w:val="006778F9"/>
    <w:rsid w:val="00680334"/>
    <w:rsid w:val="00680400"/>
    <w:rsid w:val="00680BAE"/>
    <w:rsid w:val="00680CCC"/>
    <w:rsid w:val="00680FD3"/>
    <w:rsid w:val="00681587"/>
    <w:rsid w:val="006815CE"/>
    <w:rsid w:val="006816B8"/>
    <w:rsid w:val="00681C88"/>
    <w:rsid w:val="00681DAC"/>
    <w:rsid w:val="00682401"/>
    <w:rsid w:val="006824ED"/>
    <w:rsid w:val="0068257C"/>
    <w:rsid w:val="00682BDF"/>
    <w:rsid w:val="00682D7B"/>
    <w:rsid w:val="0068324F"/>
    <w:rsid w:val="006833F4"/>
    <w:rsid w:val="00683603"/>
    <w:rsid w:val="00683C4B"/>
    <w:rsid w:val="00683DA7"/>
    <w:rsid w:val="006850B0"/>
    <w:rsid w:val="00685288"/>
    <w:rsid w:val="00685DC5"/>
    <w:rsid w:val="0068606E"/>
    <w:rsid w:val="006862D5"/>
    <w:rsid w:val="00686A04"/>
    <w:rsid w:val="00687759"/>
    <w:rsid w:val="006901D6"/>
    <w:rsid w:val="0069030B"/>
    <w:rsid w:val="006907E2"/>
    <w:rsid w:val="00690855"/>
    <w:rsid w:val="0069106F"/>
    <w:rsid w:val="00691262"/>
    <w:rsid w:val="006915FB"/>
    <w:rsid w:val="00691BC6"/>
    <w:rsid w:val="00692276"/>
    <w:rsid w:val="00692A91"/>
    <w:rsid w:val="00693F18"/>
    <w:rsid w:val="00693F25"/>
    <w:rsid w:val="0069405F"/>
    <w:rsid w:val="0069456B"/>
    <w:rsid w:val="00694627"/>
    <w:rsid w:val="00694675"/>
    <w:rsid w:val="00695016"/>
    <w:rsid w:val="00695088"/>
    <w:rsid w:val="00696097"/>
    <w:rsid w:val="006961DA"/>
    <w:rsid w:val="00696395"/>
    <w:rsid w:val="00696636"/>
    <w:rsid w:val="006969E2"/>
    <w:rsid w:val="00696C06"/>
    <w:rsid w:val="00697269"/>
    <w:rsid w:val="006975AF"/>
    <w:rsid w:val="00697683"/>
    <w:rsid w:val="00697D97"/>
    <w:rsid w:val="006A0067"/>
    <w:rsid w:val="006A00D3"/>
    <w:rsid w:val="006A057A"/>
    <w:rsid w:val="006A0699"/>
    <w:rsid w:val="006A06A1"/>
    <w:rsid w:val="006A06C3"/>
    <w:rsid w:val="006A0772"/>
    <w:rsid w:val="006A0810"/>
    <w:rsid w:val="006A0852"/>
    <w:rsid w:val="006A0F27"/>
    <w:rsid w:val="006A1360"/>
    <w:rsid w:val="006A13CD"/>
    <w:rsid w:val="006A1EF2"/>
    <w:rsid w:val="006A2778"/>
    <w:rsid w:val="006A28C8"/>
    <w:rsid w:val="006A2A30"/>
    <w:rsid w:val="006A2B13"/>
    <w:rsid w:val="006A2C99"/>
    <w:rsid w:val="006A2CC4"/>
    <w:rsid w:val="006A3B7E"/>
    <w:rsid w:val="006A3EA7"/>
    <w:rsid w:val="006A3EE2"/>
    <w:rsid w:val="006A3F9F"/>
    <w:rsid w:val="006A400A"/>
    <w:rsid w:val="006A5530"/>
    <w:rsid w:val="006A55EE"/>
    <w:rsid w:val="006A63F2"/>
    <w:rsid w:val="006A6502"/>
    <w:rsid w:val="006A65D0"/>
    <w:rsid w:val="006A6EE5"/>
    <w:rsid w:val="006A6F26"/>
    <w:rsid w:val="006A7040"/>
    <w:rsid w:val="006A798F"/>
    <w:rsid w:val="006A7F0C"/>
    <w:rsid w:val="006B0326"/>
    <w:rsid w:val="006B0630"/>
    <w:rsid w:val="006B0D46"/>
    <w:rsid w:val="006B0F0A"/>
    <w:rsid w:val="006B11B7"/>
    <w:rsid w:val="006B12B4"/>
    <w:rsid w:val="006B1A18"/>
    <w:rsid w:val="006B1F48"/>
    <w:rsid w:val="006B20B6"/>
    <w:rsid w:val="006B2A25"/>
    <w:rsid w:val="006B2EC7"/>
    <w:rsid w:val="006B3CE7"/>
    <w:rsid w:val="006B3F18"/>
    <w:rsid w:val="006B454E"/>
    <w:rsid w:val="006B45E0"/>
    <w:rsid w:val="006B4C56"/>
    <w:rsid w:val="006B4FBB"/>
    <w:rsid w:val="006B55E3"/>
    <w:rsid w:val="006B6002"/>
    <w:rsid w:val="006B64A9"/>
    <w:rsid w:val="006B67C7"/>
    <w:rsid w:val="006B6A80"/>
    <w:rsid w:val="006B6CCE"/>
    <w:rsid w:val="006B7642"/>
    <w:rsid w:val="006B76D9"/>
    <w:rsid w:val="006B77D8"/>
    <w:rsid w:val="006B7930"/>
    <w:rsid w:val="006B7947"/>
    <w:rsid w:val="006C05C7"/>
    <w:rsid w:val="006C0D66"/>
    <w:rsid w:val="006C0F2E"/>
    <w:rsid w:val="006C10A4"/>
    <w:rsid w:val="006C1D1F"/>
    <w:rsid w:val="006C2511"/>
    <w:rsid w:val="006C25D4"/>
    <w:rsid w:val="006C341E"/>
    <w:rsid w:val="006C363F"/>
    <w:rsid w:val="006C4ADB"/>
    <w:rsid w:val="006C5D2B"/>
    <w:rsid w:val="006C6779"/>
    <w:rsid w:val="006C6942"/>
    <w:rsid w:val="006C6DE8"/>
    <w:rsid w:val="006C6E38"/>
    <w:rsid w:val="006C722C"/>
    <w:rsid w:val="006C7B86"/>
    <w:rsid w:val="006C7D64"/>
    <w:rsid w:val="006C7F6F"/>
    <w:rsid w:val="006D0FF6"/>
    <w:rsid w:val="006D122C"/>
    <w:rsid w:val="006D16D3"/>
    <w:rsid w:val="006D16EA"/>
    <w:rsid w:val="006D1879"/>
    <w:rsid w:val="006D1C5A"/>
    <w:rsid w:val="006D1C72"/>
    <w:rsid w:val="006D1D64"/>
    <w:rsid w:val="006D1EFB"/>
    <w:rsid w:val="006D2762"/>
    <w:rsid w:val="006D2C23"/>
    <w:rsid w:val="006D39EB"/>
    <w:rsid w:val="006D3C28"/>
    <w:rsid w:val="006D4016"/>
    <w:rsid w:val="006D46FA"/>
    <w:rsid w:val="006D49A9"/>
    <w:rsid w:val="006D4CDA"/>
    <w:rsid w:val="006D4ECD"/>
    <w:rsid w:val="006D567F"/>
    <w:rsid w:val="006D5F98"/>
    <w:rsid w:val="006D6071"/>
    <w:rsid w:val="006D6AA8"/>
    <w:rsid w:val="006D6EA9"/>
    <w:rsid w:val="006D78E2"/>
    <w:rsid w:val="006D7CA3"/>
    <w:rsid w:val="006D7D58"/>
    <w:rsid w:val="006E01D1"/>
    <w:rsid w:val="006E087F"/>
    <w:rsid w:val="006E08EF"/>
    <w:rsid w:val="006E0958"/>
    <w:rsid w:val="006E0D27"/>
    <w:rsid w:val="006E1129"/>
    <w:rsid w:val="006E1747"/>
    <w:rsid w:val="006E19FB"/>
    <w:rsid w:val="006E1F9C"/>
    <w:rsid w:val="006E20D8"/>
    <w:rsid w:val="006E233B"/>
    <w:rsid w:val="006E25A5"/>
    <w:rsid w:val="006E2930"/>
    <w:rsid w:val="006E2BBC"/>
    <w:rsid w:val="006E2C59"/>
    <w:rsid w:val="006E3469"/>
    <w:rsid w:val="006E3953"/>
    <w:rsid w:val="006E48E4"/>
    <w:rsid w:val="006E48E6"/>
    <w:rsid w:val="006E597F"/>
    <w:rsid w:val="006E6063"/>
    <w:rsid w:val="006E67F8"/>
    <w:rsid w:val="006E68D1"/>
    <w:rsid w:val="006E6C91"/>
    <w:rsid w:val="006E7213"/>
    <w:rsid w:val="006F0675"/>
    <w:rsid w:val="006F081F"/>
    <w:rsid w:val="006F0C69"/>
    <w:rsid w:val="006F0CB8"/>
    <w:rsid w:val="006F131A"/>
    <w:rsid w:val="006F13B9"/>
    <w:rsid w:val="006F1758"/>
    <w:rsid w:val="006F178A"/>
    <w:rsid w:val="006F18B7"/>
    <w:rsid w:val="006F1B66"/>
    <w:rsid w:val="006F22B0"/>
    <w:rsid w:val="006F2543"/>
    <w:rsid w:val="006F2BE7"/>
    <w:rsid w:val="006F3436"/>
    <w:rsid w:val="006F3E9B"/>
    <w:rsid w:val="006F4593"/>
    <w:rsid w:val="006F4CB2"/>
    <w:rsid w:val="006F533E"/>
    <w:rsid w:val="006F535C"/>
    <w:rsid w:val="006F5635"/>
    <w:rsid w:val="006F566C"/>
    <w:rsid w:val="006F5757"/>
    <w:rsid w:val="006F59ED"/>
    <w:rsid w:val="006F5FBF"/>
    <w:rsid w:val="006F607C"/>
    <w:rsid w:val="006F69DF"/>
    <w:rsid w:val="006F6D78"/>
    <w:rsid w:val="00700093"/>
    <w:rsid w:val="00700392"/>
    <w:rsid w:val="007004CD"/>
    <w:rsid w:val="0070196A"/>
    <w:rsid w:val="00701F68"/>
    <w:rsid w:val="00701FCC"/>
    <w:rsid w:val="0070204A"/>
    <w:rsid w:val="00702193"/>
    <w:rsid w:val="00702479"/>
    <w:rsid w:val="00702BC9"/>
    <w:rsid w:val="00702CF8"/>
    <w:rsid w:val="00702F94"/>
    <w:rsid w:val="00703680"/>
    <w:rsid w:val="007039BA"/>
    <w:rsid w:val="00703B61"/>
    <w:rsid w:val="00703DB2"/>
    <w:rsid w:val="007043F9"/>
    <w:rsid w:val="00704D36"/>
    <w:rsid w:val="007051E4"/>
    <w:rsid w:val="007052DD"/>
    <w:rsid w:val="007054C8"/>
    <w:rsid w:val="0070566E"/>
    <w:rsid w:val="007059DB"/>
    <w:rsid w:val="00705B25"/>
    <w:rsid w:val="00705E2E"/>
    <w:rsid w:val="00706736"/>
    <w:rsid w:val="00706A1E"/>
    <w:rsid w:val="00706AE9"/>
    <w:rsid w:val="007071F3"/>
    <w:rsid w:val="00707B0B"/>
    <w:rsid w:val="00710658"/>
    <w:rsid w:val="00710C3E"/>
    <w:rsid w:val="00711185"/>
    <w:rsid w:val="0071126C"/>
    <w:rsid w:val="0071142E"/>
    <w:rsid w:val="00711C5C"/>
    <w:rsid w:val="00712249"/>
    <w:rsid w:val="00712449"/>
    <w:rsid w:val="00712C47"/>
    <w:rsid w:val="00712C74"/>
    <w:rsid w:val="00712CD2"/>
    <w:rsid w:val="007133F8"/>
    <w:rsid w:val="00713C61"/>
    <w:rsid w:val="00714725"/>
    <w:rsid w:val="007149B6"/>
    <w:rsid w:val="00714A73"/>
    <w:rsid w:val="00714E58"/>
    <w:rsid w:val="00714F62"/>
    <w:rsid w:val="0071529C"/>
    <w:rsid w:val="007159D1"/>
    <w:rsid w:val="00715E99"/>
    <w:rsid w:val="00715F92"/>
    <w:rsid w:val="007164F9"/>
    <w:rsid w:val="007165C8"/>
    <w:rsid w:val="00716680"/>
    <w:rsid w:val="00716DFD"/>
    <w:rsid w:val="00716F66"/>
    <w:rsid w:val="007175EA"/>
    <w:rsid w:val="00717AC1"/>
    <w:rsid w:val="00720A1D"/>
    <w:rsid w:val="00722470"/>
    <w:rsid w:val="00722868"/>
    <w:rsid w:val="00722952"/>
    <w:rsid w:val="00722DF3"/>
    <w:rsid w:val="00722E4D"/>
    <w:rsid w:val="00724136"/>
    <w:rsid w:val="007244C2"/>
    <w:rsid w:val="00724628"/>
    <w:rsid w:val="00724BE0"/>
    <w:rsid w:val="00724D2A"/>
    <w:rsid w:val="00724EF6"/>
    <w:rsid w:val="007251F1"/>
    <w:rsid w:val="0072535C"/>
    <w:rsid w:val="007253B1"/>
    <w:rsid w:val="00725874"/>
    <w:rsid w:val="00725E99"/>
    <w:rsid w:val="00726413"/>
    <w:rsid w:val="00727012"/>
    <w:rsid w:val="007277C8"/>
    <w:rsid w:val="007278F9"/>
    <w:rsid w:val="00727B03"/>
    <w:rsid w:val="00730AC5"/>
    <w:rsid w:val="00731598"/>
    <w:rsid w:val="00731F00"/>
    <w:rsid w:val="007321B2"/>
    <w:rsid w:val="00732B39"/>
    <w:rsid w:val="00732BB5"/>
    <w:rsid w:val="00732C46"/>
    <w:rsid w:val="00733281"/>
    <w:rsid w:val="00733864"/>
    <w:rsid w:val="00734974"/>
    <w:rsid w:val="007352D2"/>
    <w:rsid w:val="00735840"/>
    <w:rsid w:val="007358F5"/>
    <w:rsid w:val="00735AA3"/>
    <w:rsid w:val="00736164"/>
    <w:rsid w:val="0073663C"/>
    <w:rsid w:val="00737164"/>
    <w:rsid w:val="00737A79"/>
    <w:rsid w:val="0074034E"/>
    <w:rsid w:val="00740DC3"/>
    <w:rsid w:val="00741EF5"/>
    <w:rsid w:val="007425F9"/>
    <w:rsid w:val="00742E78"/>
    <w:rsid w:val="007437CA"/>
    <w:rsid w:val="00744474"/>
    <w:rsid w:val="00744AD6"/>
    <w:rsid w:val="00744E6F"/>
    <w:rsid w:val="007456DC"/>
    <w:rsid w:val="007459F4"/>
    <w:rsid w:val="00745D68"/>
    <w:rsid w:val="00745DE5"/>
    <w:rsid w:val="007461E6"/>
    <w:rsid w:val="007462AA"/>
    <w:rsid w:val="00746433"/>
    <w:rsid w:val="00747BB6"/>
    <w:rsid w:val="00750285"/>
    <w:rsid w:val="0075077D"/>
    <w:rsid w:val="00750DF3"/>
    <w:rsid w:val="007519C2"/>
    <w:rsid w:val="00751D99"/>
    <w:rsid w:val="0075257A"/>
    <w:rsid w:val="0075280A"/>
    <w:rsid w:val="00752A6D"/>
    <w:rsid w:val="00752FF0"/>
    <w:rsid w:val="0075377E"/>
    <w:rsid w:val="00753C6D"/>
    <w:rsid w:val="0075400D"/>
    <w:rsid w:val="00754C39"/>
    <w:rsid w:val="00754D6A"/>
    <w:rsid w:val="00754ECD"/>
    <w:rsid w:val="0075525B"/>
    <w:rsid w:val="007557DB"/>
    <w:rsid w:val="007558D4"/>
    <w:rsid w:val="0075597E"/>
    <w:rsid w:val="00755B6C"/>
    <w:rsid w:val="00755CC3"/>
    <w:rsid w:val="007565A2"/>
    <w:rsid w:val="00756AD4"/>
    <w:rsid w:val="00756CB0"/>
    <w:rsid w:val="00756D7A"/>
    <w:rsid w:val="00756DD6"/>
    <w:rsid w:val="00756F2A"/>
    <w:rsid w:val="00757A1B"/>
    <w:rsid w:val="00757F51"/>
    <w:rsid w:val="00760596"/>
    <w:rsid w:val="007605E1"/>
    <w:rsid w:val="0076094B"/>
    <w:rsid w:val="00761263"/>
    <w:rsid w:val="00761344"/>
    <w:rsid w:val="0076135B"/>
    <w:rsid w:val="007613E0"/>
    <w:rsid w:val="0076165B"/>
    <w:rsid w:val="0076195D"/>
    <w:rsid w:val="00762A6B"/>
    <w:rsid w:val="0076340E"/>
    <w:rsid w:val="00763668"/>
    <w:rsid w:val="0076392C"/>
    <w:rsid w:val="00763DC5"/>
    <w:rsid w:val="0076416E"/>
    <w:rsid w:val="00764FD8"/>
    <w:rsid w:val="0076584E"/>
    <w:rsid w:val="00765F5C"/>
    <w:rsid w:val="00766446"/>
    <w:rsid w:val="00766A10"/>
    <w:rsid w:val="00766E4F"/>
    <w:rsid w:val="0076758E"/>
    <w:rsid w:val="007675D1"/>
    <w:rsid w:val="0076761C"/>
    <w:rsid w:val="007677A4"/>
    <w:rsid w:val="00767D92"/>
    <w:rsid w:val="0076EAC2"/>
    <w:rsid w:val="007700FB"/>
    <w:rsid w:val="00770AEC"/>
    <w:rsid w:val="00770E64"/>
    <w:rsid w:val="007710AB"/>
    <w:rsid w:val="00771255"/>
    <w:rsid w:val="00771C5A"/>
    <w:rsid w:val="0077251F"/>
    <w:rsid w:val="007726D2"/>
    <w:rsid w:val="007729AA"/>
    <w:rsid w:val="00772CC0"/>
    <w:rsid w:val="007730E9"/>
    <w:rsid w:val="00773741"/>
    <w:rsid w:val="00773945"/>
    <w:rsid w:val="00773B74"/>
    <w:rsid w:val="00773F95"/>
    <w:rsid w:val="007746B9"/>
    <w:rsid w:val="00774A12"/>
    <w:rsid w:val="00774CC9"/>
    <w:rsid w:val="00775D69"/>
    <w:rsid w:val="00775F26"/>
    <w:rsid w:val="00776039"/>
    <w:rsid w:val="007763A6"/>
    <w:rsid w:val="0077716C"/>
    <w:rsid w:val="00777443"/>
    <w:rsid w:val="007774A5"/>
    <w:rsid w:val="00780472"/>
    <w:rsid w:val="00780878"/>
    <w:rsid w:val="00780941"/>
    <w:rsid w:val="00780BEA"/>
    <w:rsid w:val="00780C30"/>
    <w:rsid w:val="007817C6"/>
    <w:rsid w:val="00781914"/>
    <w:rsid w:val="00781CB6"/>
    <w:rsid w:val="00781E80"/>
    <w:rsid w:val="00781F60"/>
    <w:rsid w:val="00782552"/>
    <w:rsid w:val="00782702"/>
    <w:rsid w:val="00782E14"/>
    <w:rsid w:val="0078336E"/>
    <w:rsid w:val="00783576"/>
    <w:rsid w:val="00783C94"/>
    <w:rsid w:val="00783F13"/>
    <w:rsid w:val="00783FFE"/>
    <w:rsid w:val="00784245"/>
    <w:rsid w:val="0078426A"/>
    <w:rsid w:val="007845EF"/>
    <w:rsid w:val="0078474F"/>
    <w:rsid w:val="007868B0"/>
    <w:rsid w:val="00786A78"/>
    <w:rsid w:val="00786F1F"/>
    <w:rsid w:val="00787471"/>
    <w:rsid w:val="00787B54"/>
    <w:rsid w:val="00790225"/>
    <w:rsid w:val="00790389"/>
    <w:rsid w:val="007915DE"/>
    <w:rsid w:val="00791F8C"/>
    <w:rsid w:val="00792608"/>
    <w:rsid w:val="00792725"/>
    <w:rsid w:val="007934AE"/>
    <w:rsid w:val="00793DD2"/>
    <w:rsid w:val="007947E0"/>
    <w:rsid w:val="007947EB"/>
    <w:rsid w:val="0079486C"/>
    <w:rsid w:val="00794924"/>
    <w:rsid w:val="00794AB9"/>
    <w:rsid w:val="007958BB"/>
    <w:rsid w:val="007958EB"/>
    <w:rsid w:val="00795BFE"/>
    <w:rsid w:val="00795DB0"/>
    <w:rsid w:val="00795F66"/>
    <w:rsid w:val="00797242"/>
    <w:rsid w:val="00797627"/>
    <w:rsid w:val="00797EA9"/>
    <w:rsid w:val="007A01FC"/>
    <w:rsid w:val="007A0550"/>
    <w:rsid w:val="007A0F83"/>
    <w:rsid w:val="007A1059"/>
    <w:rsid w:val="007A13BE"/>
    <w:rsid w:val="007A16BF"/>
    <w:rsid w:val="007A1A15"/>
    <w:rsid w:val="007A22F1"/>
    <w:rsid w:val="007A3058"/>
    <w:rsid w:val="007A3101"/>
    <w:rsid w:val="007A31B6"/>
    <w:rsid w:val="007A32C4"/>
    <w:rsid w:val="007A3415"/>
    <w:rsid w:val="007A3513"/>
    <w:rsid w:val="007A40D8"/>
    <w:rsid w:val="007A419F"/>
    <w:rsid w:val="007A424A"/>
    <w:rsid w:val="007A45A9"/>
    <w:rsid w:val="007A48E3"/>
    <w:rsid w:val="007A4EB6"/>
    <w:rsid w:val="007A5169"/>
    <w:rsid w:val="007A55F2"/>
    <w:rsid w:val="007A5F60"/>
    <w:rsid w:val="007A660B"/>
    <w:rsid w:val="007A6C2B"/>
    <w:rsid w:val="007A6D03"/>
    <w:rsid w:val="007A7492"/>
    <w:rsid w:val="007B0231"/>
    <w:rsid w:val="007B0AAB"/>
    <w:rsid w:val="007B0D7C"/>
    <w:rsid w:val="007B129B"/>
    <w:rsid w:val="007B14E7"/>
    <w:rsid w:val="007B2345"/>
    <w:rsid w:val="007B2A0B"/>
    <w:rsid w:val="007B39F2"/>
    <w:rsid w:val="007B3D25"/>
    <w:rsid w:val="007B3E15"/>
    <w:rsid w:val="007B4D3E"/>
    <w:rsid w:val="007B5AB6"/>
    <w:rsid w:val="007B5B8A"/>
    <w:rsid w:val="007B67F1"/>
    <w:rsid w:val="007B6DB7"/>
    <w:rsid w:val="007B7635"/>
    <w:rsid w:val="007C01CB"/>
    <w:rsid w:val="007C0B20"/>
    <w:rsid w:val="007C0C22"/>
    <w:rsid w:val="007C0E8C"/>
    <w:rsid w:val="007C178E"/>
    <w:rsid w:val="007C1E8D"/>
    <w:rsid w:val="007C1E97"/>
    <w:rsid w:val="007C2127"/>
    <w:rsid w:val="007C243D"/>
    <w:rsid w:val="007C25D3"/>
    <w:rsid w:val="007C26DA"/>
    <w:rsid w:val="007C281B"/>
    <w:rsid w:val="007C327F"/>
    <w:rsid w:val="007C3921"/>
    <w:rsid w:val="007C3967"/>
    <w:rsid w:val="007C39A2"/>
    <w:rsid w:val="007C4F62"/>
    <w:rsid w:val="007C5210"/>
    <w:rsid w:val="007C53FF"/>
    <w:rsid w:val="007C541A"/>
    <w:rsid w:val="007C5E63"/>
    <w:rsid w:val="007C5ECC"/>
    <w:rsid w:val="007C6227"/>
    <w:rsid w:val="007C6678"/>
    <w:rsid w:val="007C6F18"/>
    <w:rsid w:val="007C7178"/>
    <w:rsid w:val="007C75DD"/>
    <w:rsid w:val="007D0190"/>
    <w:rsid w:val="007D05B5"/>
    <w:rsid w:val="007D0741"/>
    <w:rsid w:val="007D09D5"/>
    <w:rsid w:val="007D0A47"/>
    <w:rsid w:val="007D0DA7"/>
    <w:rsid w:val="007D1022"/>
    <w:rsid w:val="007D11F4"/>
    <w:rsid w:val="007D1C48"/>
    <w:rsid w:val="007D2074"/>
    <w:rsid w:val="007D2216"/>
    <w:rsid w:val="007D22F3"/>
    <w:rsid w:val="007D23B4"/>
    <w:rsid w:val="007D2520"/>
    <w:rsid w:val="007D268E"/>
    <w:rsid w:val="007D28D4"/>
    <w:rsid w:val="007D2A8C"/>
    <w:rsid w:val="007D34BB"/>
    <w:rsid w:val="007D36DB"/>
    <w:rsid w:val="007D37B6"/>
    <w:rsid w:val="007D3E2A"/>
    <w:rsid w:val="007D3E3D"/>
    <w:rsid w:val="007D42DD"/>
    <w:rsid w:val="007D44D2"/>
    <w:rsid w:val="007D4C6C"/>
    <w:rsid w:val="007D577B"/>
    <w:rsid w:val="007D58C4"/>
    <w:rsid w:val="007D5DCA"/>
    <w:rsid w:val="007D63F4"/>
    <w:rsid w:val="007D6876"/>
    <w:rsid w:val="007D7C1A"/>
    <w:rsid w:val="007D7E8E"/>
    <w:rsid w:val="007E0A7B"/>
    <w:rsid w:val="007E1698"/>
    <w:rsid w:val="007E178D"/>
    <w:rsid w:val="007E1FEE"/>
    <w:rsid w:val="007E3CAC"/>
    <w:rsid w:val="007E4266"/>
    <w:rsid w:val="007E4C06"/>
    <w:rsid w:val="007E5147"/>
    <w:rsid w:val="007E524B"/>
    <w:rsid w:val="007E5CBD"/>
    <w:rsid w:val="007E6068"/>
    <w:rsid w:val="007E61E5"/>
    <w:rsid w:val="007E6634"/>
    <w:rsid w:val="007E718C"/>
    <w:rsid w:val="007E775F"/>
    <w:rsid w:val="007E779A"/>
    <w:rsid w:val="007E7833"/>
    <w:rsid w:val="007F133A"/>
    <w:rsid w:val="007F1514"/>
    <w:rsid w:val="007F166B"/>
    <w:rsid w:val="007F1BAF"/>
    <w:rsid w:val="007F1D1D"/>
    <w:rsid w:val="007F1EA3"/>
    <w:rsid w:val="007F25A0"/>
    <w:rsid w:val="007F30E8"/>
    <w:rsid w:val="007F34AE"/>
    <w:rsid w:val="007F357D"/>
    <w:rsid w:val="007F3598"/>
    <w:rsid w:val="007F3A4C"/>
    <w:rsid w:val="007F3C5E"/>
    <w:rsid w:val="007F4384"/>
    <w:rsid w:val="007F47EB"/>
    <w:rsid w:val="007F498C"/>
    <w:rsid w:val="007F4D35"/>
    <w:rsid w:val="007F4F93"/>
    <w:rsid w:val="007F51C6"/>
    <w:rsid w:val="007F65DB"/>
    <w:rsid w:val="007F68C8"/>
    <w:rsid w:val="007F6D8B"/>
    <w:rsid w:val="007F7497"/>
    <w:rsid w:val="007F7AE1"/>
    <w:rsid w:val="007F7BAE"/>
    <w:rsid w:val="008015C4"/>
    <w:rsid w:val="00801B63"/>
    <w:rsid w:val="008027EE"/>
    <w:rsid w:val="00802CC5"/>
    <w:rsid w:val="008033FE"/>
    <w:rsid w:val="00803481"/>
    <w:rsid w:val="008037D0"/>
    <w:rsid w:val="00803917"/>
    <w:rsid w:val="008041BA"/>
    <w:rsid w:val="00804440"/>
    <w:rsid w:val="00804D04"/>
    <w:rsid w:val="00805BDD"/>
    <w:rsid w:val="00806D91"/>
    <w:rsid w:val="00806E4A"/>
    <w:rsid w:val="00806F51"/>
    <w:rsid w:val="008072CC"/>
    <w:rsid w:val="00807768"/>
    <w:rsid w:val="00807EC5"/>
    <w:rsid w:val="00807EE6"/>
    <w:rsid w:val="00810308"/>
    <w:rsid w:val="00810A85"/>
    <w:rsid w:val="0081200B"/>
    <w:rsid w:val="0081282F"/>
    <w:rsid w:val="0081286D"/>
    <w:rsid w:val="0081369B"/>
    <w:rsid w:val="00813CD8"/>
    <w:rsid w:val="00813D76"/>
    <w:rsid w:val="0081429C"/>
    <w:rsid w:val="00814EAB"/>
    <w:rsid w:val="00815126"/>
    <w:rsid w:val="0081514B"/>
    <w:rsid w:val="008153D2"/>
    <w:rsid w:val="00815595"/>
    <w:rsid w:val="00815616"/>
    <w:rsid w:val="00815D12"/>
    <w:rsid w:val="0081660E"/>
    <w:rsid w:val="008168D1"/>
    <w:rsid w:val="00816DC8"/>
    <w:rsid w:val="00816EA7"/>
    <w:rsid w:val="00817498"/>
    <w:rsid w:val="00817973"/>
    <w:rsid w:val="00817B5C"/>
    <w:rsid w:val="008212C3"/>
    <w:rsid w:val="00821362"/>
    <w:rsid w:val="0082182F"/>
    <w:rsid w:val="00821B61"/>
    <w:rsid w:val="00821F0C"/>
    <w:rsid w:val="00822F14"/>
    <w:rsid w:val="008238DD"/>
    <w:rsid w:val="008238EF"/>
    <w:rsid w:val="00823A10"/>
    <w:rsid w:val="00823ED4"/>
    <w:rsid w:val="008242C8"/>
    <w:rsid w:val="00824588"/>
    <w:rsid w:val="008247D3"/>
    <w:rsid w:val="0082481E"/>
    <w:rsid w:val="00824F98"/>
    <w:rsid w:val="00825152"/>
    <w:rsid w:val="008260EC"/>
    <w:rsid w:val="00826C41"/>
    <w:rsid w:val="00826DB9"/>
    <w:rsid w:val="00827773"/>
    <w:rsid w:val="00827894"/>
    <w:rsid w:val="00830036"/>
    <w:rsid w:val="00830B24"/>
    <w:rsid w:val="00830BE6"/>
    <w:rsid w:val="00831058"/>
    <w:rsid w:val="00831111"/>
    <w:rsid w:val="008317DF"/>
    <w:rsid w:val="00831997"/>
    <w:rsid w:val="00831E81"/>
    <w:rsid w:val="00831EB3"/>
    <w:rsid w:val="008321EB"/>
    <w:rsid w:val="00832306"/>
    <w:rsid w:val="00832769"/>
    <w:rsid w:val="00834146"/>
    <w:rsid w:val="00834320"/>
    <w:rsid w:val="00834BD1"/>
    <w:rsid w:val="00834C6D"/>
    <w:rsid w:val="008355E8"/>
    <w:rsid w:val="008366A1"/>
    <w:rsid w:val="00836B3C"/>
    <w:rsid w:val="00836E72"/>
    <w:rsid w:val="00837784"/>
    <w:rsid w:val="008378FA"/>
    <w:rsid w:val="00840583"/>
    <w:rsid w:val="00840EDF"/>
    <w:rsid w:val="0084114E"/>
    <w:rsid w:val="008416BF"/>
    <w:rsid w:val="008420B1"/>
    <w:rsid w:val="00842201"/>
    <w:rsid w:val="00842D7D"/>
    <w:rsid w:val="00843AFF"/>
    <w:rsid w:val="00843FC7"/>
    <w:rsid w:val="008447BD"/>
    <w:rsid w:val="008449D1"/>
    <w:rsid w:val="00844FBA"/>
    <w:rsid w:val="00845E47"/>
    <w:rsid w:val="008463EC"/>
    <w:rsid w:val="00846702"/>
    <w:rsid w:val="00846E4E"/>
    <w:rsid w:val="00846E77"/>
    <w:rsid w:val="008471EB"/>
    <w:rsid w:val="0084743C"/>
    <w:rsid w:val="00847EDA"/>
    <w:rsid w:val="00850F41"/>
    <w:rsid w:val="0085146D"/>
    <w:rsid w:val="0085155F"/>
    <w:rsid w:val="0085182F"/>
    <w:rsid w:val="008523D7"/>
    <w:rsid w:val="00853467"/>
    <w:rsid w:val="00853D00"/>
    <w:rsid w:val="00854E63"/>
    <w:rsid w:val="008558A7"/>
    <w:rsid w:val="00855E26"/>
    <w:rsid w:val="00855E4E"/>
    <w:rsid w:val="008564B2"/>
    <w:rsid w:val="0085683D"/>
    <w:rsid w:val="00856BE0"/>
    <w:rsid w:val="00860326"/>
    <w:rsid w:val="008605B1"/>
    <w:rsid w:val="0086064F"/>
    <w:rsid w:val="0086074F"/>
    <w:rsid w:val="00861BB2"/>
    <w:rsid w:val="008622C5"/>
    <w:rsid w:val="00862790"/>
    <w:rsid w:val="0086285A"/>
    <w:rsid w:val="00862976"/>
    <w:rsid w:val="00863139"/>
    <w:rsid w:val="00863262"/>
    <w:rsid w:val="00863479"/>
    <w:rsid w:val="008635B8"/>
    <w:rsid w:val="00863625"/>
    <w:rsid w:val="00863879"/>
    <w:rsid w:val="00863A6C"/>
    <w:rsid w:val="00863DC6"/>
    <w:rsid w:val="00864633"/>
    <w:rsid w:val="00865502"/>
    <w:rsid w:val="008656AD"/>
    <w:rsid w:val="008656F9"/>
    <w:rsid w:val="00865ACE"/>
    <w:rsid w:val="0086632D"/>
    <w:rsid w:val="00866784"/>
    <w:rsid w:val="00866F3F"/>
    <w:rsid w:val="00867096"/>
    <w:rsid w:val="00867BCB"/>
    <w:rsid w:val="00867EBC"/>
    <w:rsid w:val="0087075F"/>
    <w:rsid w:val="00870CFE"/>
    <w:rsid w:val="00871393"/>
    <w:rsid w:val="00871CB7"/>
    <w:rsid w:val="00871CFC"/>
    <w:rsid w:val="00871E79"/>
    <w:rsid w:val="00872094"/>
    <w:rsid w:val="00872515"/>
    <w:rsid w:val="008727A2"/>
    <w:rsid w:val="008732B9"/>
    <w:rsid w:val="008733D2"/>
    <w:rsid w:val="00873437"/>
    <w:rsid w:val="00873608"/>
    <w:rsid w:val="008737B1"/>
    <w:rsid w:val="00873869"/>
    <w:rsid w:val="008740CD"/>
    <w:rsid w:val="008743EB"/>
    <w:rsid w:val="00875F60"/>
    <w:rsid w:val="00876076"/>
    <w:rsid w:val="0087639E"/>
    <w:rsid w:val="00876725"/>
    <w:rsid w:val="00876840"/>
    <w:rsid w:val="00876B39"/>
    <w:rsid w:val="008802BD"/>
    <w:rsid w:val="00880354"/>
    <w:rsid w:val="00880CB4"/>
    <w:rsid w:val="00880F03"/>
    <w:rsid w:val="008810C9"/>
    <w:rsid w:val="00881206"/>
    <w:rsid w:val="0088174B"/>
    <w:rsid w:val="00882281"/>
    <w:rsid w:val="0088239D"/>
    <w:rsid w:val="00882C59"/>
    <w:rsid w:val="00882D23"/>
    <w:rsid w:val="008830CD"/>
    <w:rsid w:val="00883372"/>
    <w:rsid w:val="008846E2"/>
    <w:rsid w:val="008855EC"/>
    <w:rsid w:val="0088591A"/>
    <w:rsid w:val="00886026"/>
    <w:rsid w:val="008865AD"/>
    <w:rsid w:val="00887376"/>
    <w:rsid w:val="00890207"/>
    <w:rsid w:val="008909AB"/>
    <w:rsid w:val="00891D07"/>
    <w:rsid w:val="00891F58"/>
    <w:rsid w:val="0089277C"/>
    <w:rsid w:val="00892958"/>
    <w:rsid w:val="00892BDF"/>
    <w:rsid w:val="00893154"/>
    <w:rsid w:val="00893394"/>
    <w:rsid w:val="0089351A"/>
    <w:rsid w:val="00893621"/>
    <w:rsid w:val="0089367D"/>
    <w:rsid w:val="00893709"/>
    <w:rsid w:val="00893C8A"/>
    <w:rsid w:val="00893EEE"/>
    <w:rsid w:val="00894430"/>
    <w:rsid w:val="00894689"/>
    <w:rsid w:val="008955D8"/>
    <w:rsid w:val="00896BF6"/>
    <w:rsid w:val="00897001"/>
    <w:rsid w:val="00897147"/>
    <w:rsid w:val="0089772D"/>
    <w:rsid w:val="00897978"/>
    <w:rsid w:val="00897B39"/>
    <w:rsid w:val="008A037E"/>
    <w:rsid w:val="008A03C3"/>
    <w:rsid w:val="008A074E"/>
    <w:rsid w:val="008A08F6"/>
    <w:rsid w:val="008A14AE"/>
    <w:rsid w:val="008A1BE1"/>
    <w:rsid w:val="008A1D53"/>
    <w:rsid w:val="008A1F00"/>
    <w:rsid w:val="008A2407"/>
    <w:rsid w:val="008A2602"/>
    <w:rsid w:val="008A2B30"/>
    <w:rsid w:val="008A2F7C"/>
    <w:rsid w:val="008A3094"/>
    <w:rsid w:val="008A35E6"/>
    <w:rsid w:val="008A3756"/>
    <w:rsid w:val="008A3870"/>
    <w:rsid w:val="008A3D46"/>
    <w:rsid w:val="008A3F53"/>
    <w:rsid w:val="008A402D"/>
    <w:rsid w:val="008A47C4"/>
    <w:rsid w:val="008A4A8E"/>
    <w:rsid w:val="008A4CAC"/>
    <w:rsid w:val="008A4EF1"/>
    <w:rsid w:val="008A527C"/>
    <w:rsid w:val="008A53E1"/>
    <w:rsid w:val="008A5517"/>
    <w:rsid w:val="008A57A7"/>
    <w:rsid w:val="008A60A3"/>
    <w:rsid w:val="008A6226"/>
    <w:rsid w:val="008A6393"/>
    <w:rsid w:val="008A6C7E"/>
    <w:rsid w:val="008A6CC5"/>
    <w:rsid w:val="008A78BB"/>
    <w:rsid w:val="008B03D0"/>
    <w:rsid w:val="008B07D8"/>
    <w:rsid w:val="008B09D8"/>
    <w:rsid w:val="008B0B64"/>
    <w:rsid w:val="008B0D5C"/>
    <w:rsid w:val="008B177C"/>
    <w:rsid w:val="008B2D5D"/>
    <w:rsid w:val="008B3ADA"/>
    <w:rsid w:val="008B3AE8"/>
    <w:rsid w:val="008B3AEB"/>
    <w:rsid w:val="008B3D2B"/>
    <w:rsid w:val="008B3F3E"/>
    <w:rsid w:val="008B4490"/>
    <w:rsid w:val="008B4682"/>
    <w:rsid w:val="008B4BA8"/>
    <w:rsid w:val="008B4BD7"/>
    <w:rsid w:val="008B4DD0"/>
    <w:rsid w:val="008B572B"/>
    <w:rsid w:val="008B5ACE"/>
    <w:rsid w:val="008B6459"/>
    <w:rsid w:val="008B68E6"/>
    <w:rsid w:val="008B6A9A"/>
    <w:rsid w:val="008B6CC5"/>
    <w:rsid w:val="008B709A"/>
    <w:rsid w:val="008B78BA"/>
    <w:rsid w:val="008B796F"/>
    <w:rsid w:val="008C03A1"/>
    <w:rsid w:val="008C0799"/>
    <w:rsid w:val="008C092E"/>
    <w:rsid w:val="008C0A16"/>
    <w:rsid w:val="008C140B"/>
    <w:rsid w:val="008C174E"/>
    <w:rsid w:val="008C1E84"/>
    <w:rsid w:val="008C23BA"/>
    <w:rsid w:val="008C2616"/>
    <w:rsid w:val="008C279B"/>
    <w:rsid w:val="008C2C82"/>
    <w:rsid w:val="008C34C7"/>
    <w:rsid w:val="008C38BB"/>
    <w:rsid w:val="008C3B20"/>
    <w:rsid w:val="008C3D48"/>
    <w:rsid w:val="008C4241"/>
    <w:rsid w:val="008C46B4"/>
    <w:rsid w:val="008C4797"/>
    <w:rsid w:val="008C4879"/>
    <w:rsid w:val="008C4A8E"/>
    <w:rsid w:val="008C4C13"/>
    <w:rsid w:val="008C4D8D"/>
    <w:rsid w:val="008C5FFF"/>
    <w:rsid w:val="008C6173"/>
    <w:rsid w:val="008C625E"/>
    <w:rsid w:val="008C6572"/>
    <w:rsid w:val="008C6741"/>
    <w:rsid w:val="008C7496"/>
    <w:rsid w:val="008D0218"/>
    <w:rsid w:val="008D05C3"/>
    <w:rsid w:val="008D08C5"/>
    <w:rsid w:val="008D0D2B"/>
    <w:rsid w:val="008D1122"/>
    <w:rsid w:val="008D11A9"/>
    <w:rsid w:val="008D1977"/>
    <w:rsid w:val="008D22EA"/>
    <w:rsid w:val="008D24D1"/>
    <w:rsid w:val="008D28A8"/>
    <w:rsid w:val="008D28D1"/>
    <w:rsid w:val="008D397A"/>
    <w:rsid w:val="008D45EF"/>
    <w:rsid w:val="008D4CA2"/>
    <w:rsid w:val="008D4DF9"/>
    <w:rsid w:val="008D4E76"/>
    <w:rsid w:val="008D5A6C"/>
    <w:rsid w:val="008D5D6C"/>
    <w:rsid w:val="008D6915"/>
    <w:rsid w:val="008D6A38"/>
    <w:rsid w:val="008D6B6F"/>
    <w:rsid w:val="008D76CC"/>
    <w:rsid w:val="008E0865"/>
    <w:rsid w:val="008E0B23"/>
    <w:rsid w:val="008E0E03"/>
    <w:rsid w:val="008E0E14"/>
    <w:rsid w:val="008E114F"/>
    <w:rsid w:val="008E1390"/>
    <w:rsid w:val="008E139D"/>
    <w:rsid w:val="008E17BE"/>
    <w:rsid w:val="008E19D0"/>
    <w:rsid w:val="008E1F97"/>
    <w:rsid w:val="008E2003"/>
    <w:rsid w:val="008E2F2F"/>
    <w:rsid w:val="008E3A1D"/>
    <w:rsid w:val="008E3C57"/>
    <w:rsid w:val="008E3F4E"/>
    <w:rsid w:val="008E446E"/>
    <w:rsid w:val="008E457C"/>
    <w:rsid w:val="008E52CF"/>
    <w:rsid w:val="008E587A"/>
    <w:rsid w:val="008E5D00"/>
    <w:rsid w:val="008E6A1F"/>
    <w:rsid w:val="008E6F3E"/>
    <w:rsid w:val="008E6FC4"/>
    <w:rsid w:val="008E7705"/>
    <w:rsid w:val="008E79C1"/>
    <w:rsid w:val="008E7CB6"/>
    <w:rsid w:val="008F01B1"/>
    <w:rsid w:val="008F0A66"/>
    <w:rsid w:val="008F0BCA"/>
    <w:rsid w:val="008F0C4D"/>
    <w:rsid w:val="008F1035"/>
    <w:rsid w:val="008F11AD"/>
    <w:rsid w:val="008F1903"/>
    <w:rsid w:val="008F2094"/>
    <w:rsid w:val="008F241E"/>
    <w:rsid w:val="008F2593"/>
    <w:rsid w:val="008F2BC5"/>
    <w:rsid w:val="008F2C17"/>
    <w:rsid w:val="008F2DD9"/>
    <w:rsid w:val="008F3545"/>
    <w:rsid w:val="008F3E1E"/>
    <w:rsid w:val="008F4647"/>
    <w:rsid w:val="008F54CD"/>
    <w:rsid w:val="008F625C"/>
    <w:rsid w:val="008F64D9"/>
    <w:rsid w:val="009002B0"/>
    <w:rsid w:val="0090037D"/>
    <w:rsid w:val="0090046B"/>
    <w:rsid w:val="00900D7D"/>
    <w:rsid w:val="009010C0"/>
    <w:rsid w:val="00901695"/>
    <w:rsid w:val="00901884"/>
    <w:rsid w:val="009019F4"/>
    <w:rsid w:val="00901A0A"/>
    <w:rsid w:val="009021C5"/>
    <w:rsid w:val="0090270A"/>
    <w:rsid w:val="00904952"/>
    <w:rsid w:val="00904BE4"/>
    <w:rsid w:val="00904D98"/>
    <w:rsid w:val="00905D25"/>
    <w:rsid w:val="00905F46"/>
    <w:rsid w:val="00905FF2"/>
    <w:rsid w:val="009065FF"/>
    <w:rsid w:val="00906F60"/>
    <w:rsid w:val="0090798E"/>
    <w:rsid w:val="0091001E"/>
    <w:rsid w:val="0091025B"/>
    <w:rsid w:val="00910CC8"/>
    <w:rsid w:val="00911705"/>
    <w:rsid w:val="00912AC2"/>
    <w:rsid w:val="00912D85"/>
    <w:rsid w:val="00913730"/>
    <w:rsid w:val="00913DD9"/>
    <w:rsid w:val="00913FA2"/>
    <w:rsid w:val="009140C3"/>
    <w:rsid w:val="009141C2"/>
    <w:rsid w:val="00914A79"/>
    <w:rsid w:val="00914D51"/>
    <w:rsid w:val="00915150"/>
    <w:rsid w:val="0091590F"/>
    <w:rsid w:val="00915DEC"/>
    <w:rsid w:val="00915F56"/>
    <w:rsid w:val="009161C9"/>
    <w:rsid w:val="009168BF"/>
    <w:rsid w:val="00916F74"/>
    <w:rsid w:val="00917122"/>
    <w:rsid w:val="0091718F"/>
    <w:rsid w:val="00917457"/>
    <w:rsid w:val="00917989"/>
    <w:rsid w:val="00917AA4"/>
    <w:rsid w:val="00917C8A"/>
    <w:rsid w:val="00920293"/>
    <w:rsid w:val="009205A4"/>
    <w:rsid w:val="0092072D"/>
    <w:rsid w:val="00920D1E"/>
    <w:rsid w:val="00921861"/>
    <w:rsid w:val="00922395"/>
    <w:rsid w:val="0092260D"/>
    <w:rsid w:val="00922968"/>
    <w:rsid w:val="009229FB"/>
    <w:rsid w:val="00922A68"/>
    <w:rsid w:val="00922A9D"/>
    <w:rsid w:val="00922B24"/>
    <w:rsid w:val="00922C47"/>
    <w:rsid w:val="00922FE8"/>
    <w:rsid w:val="00923571"/>
    <w:rsid w:val="00923B62"/>
    <w:rsid w:val="00925043"/>
    <w:rsid w:val="0092517E"/>
    <w:rsid w:val="00925C10"/>
    <w:rsid w:val="0092686E"/>
    <w:rsid w:val="00927C2A"/>
    <w:rsid w:val="00927CFC"/>
    <w:rsid w:val="009305DF"/>
    <w:rsid w:val="0093060F"/>
    <w:rsid w:val="0093061C"/>
    <w:rsid w:val="00930626"/>
    <w:rsid w:val="00930A07"/>
    <w:rsid w:val="00930BB9"/>
    <w:rsid w:val="00931084"/>
    <w:rsid w:val="00931257"/>
    <w:rsid w:val="0093128D"/>
    <w:rsid w:val="009317B8"/>
    <w:rsid w:val="00931D56"/>
    <w:rsid w:val="00931DF0"/>
    <w:rsid w:val="00931F09"/>
    <w:rsid w:val="009327A2"/>
    <w:rsid w:val="00932AC0"/>
    <w:rsid w:val="00932D38"/>
    <w:rsid w:val="00934106"/>
    <w:rsid w:val="00934296"/>
    <w:rsid w:val="00934420"/>
    <w:rsid w:val="009344C7"/>
    <w:rsid w:val="009351BF"/>
    <w:rsid w:val="009356E2"/>
    <w:rsid w:val="00935897"/>
    <w:rsid w:val="00935CD3"/>
    <w:rsid w:val="009367E7"/>
    <w:rsid w:val="0093698F"/>
    <w:rsid w:val="00936D63"/>
    <w:rsid w:val="00936D78"/>
    <w:rsid w:val="00936EC0"/>
    <w:rsid w:val="0093719B"/>
    <w:rsid w:val="009374BF"/>
    <w:rsid w:val="00937674"/>
    <w:rsid w:val="009401B4"/>
    <w:rsid w:val="00940807"/>
    <w:rsid w:val="009409B3"/>
    <w:rsid w:val="00940B65"/>
    <w:rsid w:val="00941828"/>
    <w:rsid w:val="00941EB5"/>
    <w:rsid w:val="009420FA"/>
    <w:rsid w:val="0094213B"/>
    <w:rsid w:val="009421E2"/>
    <w:rsid w:val="009423CC"/>
    <w:rsid w:val="009424C5"/>
    <w:rsid w:val="0094255A"/>
    <w:rsid w:val="009428CE"/>
    <w:rsid w:val="00942E8D"/>
    <w:rsid w:val="00942F73"/>
    <w:rsid w:val="00943261"/>
    <w:rsid w:val="009433C6"/>
    <w:rsid w:val="0094342A"/>
    <w:rsid w:val="0094414E"/>
    <w:rsid w:val="00944304"/>
    <w:rsid w:val="00944593"/>
    <w:rsid w:val="00944956"/>
    <w:rsid w:val="009456C9"/>
    <w:rsid w:val="00945999"/>
    <w:rsid w:val="00945CDE"/>
    <w:rsid w:val="00946FDC"/>
    <w:rsid w:val="009478E8"/>
    <w:rsid w:val="00947C8D"/>
    <w:rsid w:val="00947F3E"/>
    <w:rsid w:val="009502D6"/>
    <w:rsid w:val="009504C9"/>
    <w:rsid w:val="00950674"/>
    <w:rsid w:val="009506BE"/>
    <w:rsid w:val="00950A3F"/>
    <w:rsid w:val="00951099"/>
    <w:rsid w:val="00951498"/>
    <w:rsid w:val="009515A0"/>
    <w:rsid w:val="0095216D"/>
    <w:rsid w:val="009522D6"/>
    <w:rsid w:val="00952520"/>
    <w:rsid w:val="009528B3"/>
    <w:rsid w:val="009537E2"/>
    <w:rsid w:val="00953E26"/>
    <w:rsid w:val="009547B2"/>
    <w:rsid w:val="00954A33"/>
    <w:rsid w:val="00954FEE"/>
    <w:rsid w:val="00955332"/>
    <w:rsid w:val="0095551F"/>
    <w:rsid w:val="0095759D"/>
    <w:rsid w:val="0095793E"/>
    <w:rsid w:val="009604BE"/>
    <w:rsid w:val="00960572"/>
    <w:rsid w:val="009606C3"/>
    <w:rsid w:val="009606F4"/>
    <w:rsid w:val="00961578"/>
    <w:rsid w:val="009619CD"/>
    <w:rsid w:val="00961BA9"/>
    <w:rsid w:val="0096239F"/>
    <w:rsid w:val="0096243B"/>
    <w:rsid w:val="00962958"/>
    <w:rsid w:val="00963EA0"/>
    <w:rsid w:val="0096449B"/>
    <w:rsid w:val="009657D0"/>
    <w:rsid w:val="0096624F"/>
    <w:rsid w:val="0096725E"/>
    <w:rsid w:val="00967492"/>
    <w:rsid w:val="009675C6"/>
    <w:rsid w:val="009676DE"/>
    <w:rsid w:val="00967AD3"/>
    <w:rsid w:val="009703A6"/>
    <w:rsid w:val="00971056"/>
    <w:rsid w:val="0097205B"/>
    <w:rsid w:val="009729F2"/>
    <w:rsid w:val="00973330"/>
    <w:rsid w:val="00973745"/>
    <w:rsid w:val="00973AFC"/>
    <w:rsid w:val="00974B4C"/>
    <w:rsid w:val="00974E8B"/>
    <w:rsid w:val="00975182"/>
    <w:rsid w:val="0097535B"/>
    <w:rsid w:val="0097621C"/>
    <w:rsid w:val="009764A4"/>
    <w:rsid w:val="0097653A"/>
    <w:rsid w:val="00976F49"/>
    <w:rsid w:val="00977601"/>
    <w:rsid w:val="0097768C"/>
    <w:rsid w:val="00977794"/>
    <w:rsid w:val="00977D9D"/>
    <w:rsid w:val="00977EE0"/>
    <w:rsid w:val="0098003F"/>
    <w:rsid w:val="009805A8"/>
    <w:rsid w:val="009809DB"/>
    <w:rsid w:val="00981322"/>
    <w:rsid w:val="0098191B"/>
    <w:rsid w:val="00981A25"/>
    <w:rsid w:val="00981DFD"/>
    <w:rsid w:val="00981F73"/>
    <w:rsid w:val="00982828"/>
    <w:rsid w:val="009828C6"/>
    <w:rsid w:val="00982EA7"/>
    <w:rsid w:val="00983BDE"/>
    <w:rsid w:val="00983EA6"/>
    <w:rsid w:val="009847B1"/>
    <w:rsid w:val="00984CBC"/>
    <w:rsid w:val="00984E46"/>
    <w:rsid w:val="00985106"/>
    <w:rsid w:val="00985623"/>
    <w:rsid w:val="00985677"/>
    <w:rsid w:val="009856C9"/>
    <w:rsid w:val="009856E6"/>
    <w:rsid w:val="00985BF0"/>
    <w:rsid w:val="00985EF2"/>
    <w:rsid w:val="00986296"/>
    <w:rsid w:val="009865ED"/>
    <w:rsid w:val="00986AFA"/>
    <w:rsid w:val="00986DC2"/>
    <w:rsid w:val="00986F21"/>
    <w:rsid w:val="00986F4E"/>
    <w:rsid w:val="00987725"/>
    <w:rsid w:val="00987AF5"/>
    <w:rsid w:val="00987BD8"/>
    <w:rsid w:val="00987C55"/>
    <w:rsid w:val="00990655"/>
    <w:rsid w:val="00990CFA"/>
    <w:rsid w:val="00990F97"/>
    <w:rsid w:val="00990FD9"/>
    <w:rsid w:val="009917C8"/>
    <w:rsid w:val="00991B6D"/>
    <w:rsid w:val="00991D27"/>
    <w:rsid w:val="009927F8"/>
    <w:rsid w:val="00992A50"/>
    <w:rsid w:val="00993767"/>
    <w:rsid w:val="009937C6"/>
    <w:rsid w:val="00993AD9"/>
    <w:rsid w:val="009947CB"/>
    <w:rsid w:val="0099502E"/>
    <w:rsid w:val="009960A9"/>
    <w:rsid w:val="009963AE"/>
    <w:rsid w:val="00996F57"/>
    <w:rsid w:val="00997013"/>
    <w:rsid w:val="00997636"/>
    <w:rsid w:val="009976C0"/>
    <w:rsid w:val="00997A37"/>
    <w:rsid w:val="00997E6F"/>
    <w:rsid w:val="009A02E6"/>
    <w:rsid w:val="009A0DC3"/>
    <w:rsid w:val="009A19D4"/>
    <w:rsid w:val="009A2209"/>
    <w:rsid w:val="009A2911"/>
    <w:rsid w:val="009A2A29"/>
    <w:rsid w:val="009A2ED3"/>
    <w:rsid w:val="009A368F"/>
    <w:rsid w:val="009A43BF"/>
    <w:rsid w:val="009A4AC2"/>
    <w:rsid w:val="009A4B7D"/>
    <w:rsid w:val="009A4D1B"/>
    <w:rsid w:val="009A57B7"/>
    <w:rsid w:val="009A5CE4"/>
    <w:rsid w:val="009A5EC6"/>
    <w:rsid w:val="009A65CB"/>
    <w:rsid w:val="009A677B"/>
    <w:rsid w:val="009A6784"/>
    <w:rsid w:val="009A6E04"/>
    <w:rsid w:val="009A6E3D"/>
    <w:rsid w:val="009A6F38"/>
    <w:rsid w:val="009A7360"/>
    <w:rsid w:val="009A7DDA"/>
    <w:rsid w:val="009B121E"/>
    <w:rsid w:val="009B2210"/>
    <w:rsid w:val="009B224D"/>
    <w:rsid w:val="009B261D"/>
    <w:rsid w:val="009B2C7D"/>
    <w:rsid w:val="009B2F6E"/>
    <w:rsid w:val="009B30E4"/>
    <w:rsid w:val="009B38DF"/>
    <w:rsid w:val="009B3F7E"/>
    <w:rsid w:val="009B45DF"/>
    <w:rsid w:val="009B4A42"/>
    <w:rsid w:val="009B4BFE"/>
    <w:rsid w:val="009B51D3"/>
    <w:rsid w:val="009B7245"/>
    <w:rsid w:val="009B758F"/>
    <w:rsid w:val="009C0682"/>
    <w:rsid w:val="009C0696"/>
    <w:rsid w:val="009C092C"/>
    <w:rsid w:val="009C0D9A"/>
    <w:rsid w:val="009C1A73"/>
    <w:rsid w:val="009C1BE2"/>
    <w:rsid w:val="009C1FC4"/>
    <w:rsid w:val="009C29C9"/>
    <w:rsid w:val="009C2F44"/>
    <w:rsid w:val="009C332E"/>
    <w:rsid w:val="009C3ED1"/>
    <w:rsid w:val="009C4038"/>
    <w:rsid w:val="009C4A52"/>
    <w:rsid w:val="009C4E67"/>
    <w:rsid w:val="009C4EBE"/>
    <w:rsid w:val="009C50DA"/>
    <w:rsid w:val="009C51B0"/>
    <w:rsid w:val="009C5207"/>
    <w:rsid w:val="009C5CBB"/>
    <w:rsid w:val="009C5EA5"/>
    <w:rsid w:val="009C6046"/>
    <w:rsid w:val="009C6224"/>
    <w:rsid w:val="009C6AF5"/>
    <w:rsid w:val="009C6BA1"/>
    <w:rsid w:val="009D0429"/>
    <w:rsid w:val="009D0CA8"/>
    <w:rsid w:val="009D167A"/>
    <w:rsid w:val="009D1D06"/>
    <w:rsid w:val="009D1ECA"/>
    <w:rsid w:val="009D1EF0"/>
    <w:rsid w:val="009D259C"/>
    <w:rsid w:val="009D3726"/>
    <w:rsid w:val="009D3878"/>
    <w:rsid w:val="009D4005"/>
    <w:rsid w:val="009D44E6"/>
    <w:rsid w:val="009D5243"/>
    <w:rsid w:val="009D5562"/>
    <w:rsid w:val="009D5677"/>
    <w:rsid w:val="009D60DD"/>
    <w:rsid w:val="009D6215"/>
    <w:rsid w:val="009D6A4B"/>
    <w:rsid w:val="009D70CA"/>
    <w:rsid w:val="009D7342"/>
    <w:rsid w:val="009D765C"/>
    <w:rsid w:val="009D7C51"/>
    <w:rsid w:val="009E0274"/>
    <w:rsid w:val="009E07D6"/>
    <w:rsid w:val="009E08E8"/>
    <w:rsid w:val="009E099E"/>
    <w:rsid w:val="009E1391"/>
    <w:rsid w:val="009E14B4"/>
    <w:rsid w:val="009E3551"/>
    <w:rsid w:val="009E3B16"/>
    <w:rsid w:val="009E3D01"/>
    <w:rsid w:val="009E3D34"/>
    <w:rsid w:val="009E3F3D"/>
    <w:rsid w:val="009E3F5E"/>
    <w:rsid w:val="009E43EB"/>
    <w:rsid w:val="009E54F3"/>
    <w:rsid w:val="009E5881"/>
    <w:rsid w:val="009E6171"/>
    <w:rsid w:val="009E680E"/>
    <w:rsid w:val="009E6CE2"/>
    <w:rsid w:val="009E6D53"/>
    <w:rsid w:val="009E730E"/>
    <w:rsid w:val="009E74B6"/>
    <w:rsid w:val="009F02C7"/>
    <w:rsid w:val="009F08B4"/>
    <w:rsid w:val="009F0D00"/>
    <w:rsid w:val="009F112A"/>
    <w:rsid w:val="009F1604"/>
    <w:rsid w:val="009F2031"/>
    <w:rsid w:val="009F3543"/>
    <w:rsid w:val="009F372B"/>
    <w:rsid w:val="009F4628"/>
    <w:rsid w:val="009F4D77"/>
    <w:rsid w:val="009F4DEF"/>
    <w:rsid w:val="009F4FE6"/>
    <w:rsid w:val="009F6315"/>
    <w:rsid w:val="009F7485"/>
    <w:rsid w:val="009F7F04"/>
    <w:rsid w:val="009F7F45"/>
    <w:rsid w:val="00A00454"/>
    <w:rsid w:val="00A00F9D"/>
    <w:rsid w:val="00A01322"/>
    <w:rsid w:val="00A01931"/>
    <w:rsid w:val="00A01A10"/>
    <w:rsid w:val="00A01EA2"/>
    <w:rsid w:val="00A023C0"/>
    <w:rsid w:val="00A0286F"/>
    <w:rsid w:val="00A02A51"/>
    <w:rsid w:val="00A02B45"/>
    <w:rsid w:val="00A0311B"/>
    <w:rsid w:val="00A037A2"/>
    <w:rsid w:val="00A0471C"/>
    <w:rsid w:val="00A04B38"/>
    <w:rsid w:val="00A0529B"/>
    <w:rsid w:val="00A0610C"/>
    <w:rsid w:val="00A06EDA"/>
    <w:rsid w:val="00A0705E"/>
    <w:rsid w:val="00A07112"/>
    <w:rsid w:val="00A07328"/>
    <w:rsid w:val="00A07AF1"/>
    <w:rsid w:val="00A100B3"/>
    <w:rsid w:val="00A10835"/>
    <w:rsid w:val="00A10BB7"/>
    <w:rsid w:val="00A10DA7"/>
    <w:rsid w:val="00A111DC"/>
    <w:rsid w:val="00A113D2"/>
    <w:rsid w:val="00A11E52"/>
    <w:rsid w:val="00A1210A"/>
    <w:rsid w:val="00A134B1"/>
    <w:rsid w:val="00A135BC"/>
    <w:rsid w:val="00A1459A"/>
    <w:rsid w:val="00A14D1C"/>
    <w:rsid w:val="00A1507D"/>
    <w:rsid w:val="00A15540"/>
    <w:rsid w:val="00A155EA"/>
    <w:rsid w:val="00A15AA5"/>
    <w:rsid w:val="00A15C71"/>
    <w:rsid w:val="00A167C7"/>
    <w:rsid w:val="00A16ED3"/>
    <w:rsid w:val="00A1752A"/>
    <w:rsid w:val="00A17750"/>
    <w:rsid w:val="00A17C20"/>
    <w:rsid w:val="00A20144"/>
    <w:rsid w:val="00A2090A"/>
    <w:rsid w:val="00A20B0A"/>
    <w:rsid w:val="00A20C61"/>
    <w:rsid w:val="00A210A1"/>
    <w:rsid w:val="00A210A2"/>
    <w:rsid w:val="00A214FC"/>
    <w:rsid w:val="00A2240D"/>
    <w:rsid w:val="00A224D3"/>
    <w:rsid w:val="00A22607"/>
    <w:rsid w:val="00A227AA"/>
    <w:rsid w:val="00A22879"/>
    <w:rsid w:val="00A22BC3"/>
    <w:rsid w:val="00A23730"/>
    <w:rsid w:val="00A23E76"/>
    <w:rsid w:val="00A241DB"/>
    <w:rsid w:val="00A24231"/>
    <w:rsid w:val="00A248D8"/>
    <w:rsid w:val="00A24912"/>
    <w:rsid w:val="00A24C28"/>
    <w:rsid w:val="00A24EDF"/>
    <w:rsid w:val="00A2505E"/>
    <w:rsid w:val="00A25420"/>
    <w:rsid w:val="00A25FB5"/>
    <w:rsid w:val="00A268F1"/>
    <w:rsid w:val="00A269AE"/>
    <w:rsid w:val="00A27122"/>
    <w:rsid w:val="00A27161"/>
    <w:rsid w:val="00A27528"/>
    <w:rsid w:val="00A279B6"/>
    <w:rsid w:val="00A27AFF"/>
    <w:rsid w:val="00A30821"/>
    <w:rsid w:val="00A30913"/>
    <w:rsid w:val="00A30A81"/>
    <w:rsid w:val="00A30FAA"/>
    <w:rsid w:val="00A3165C"/>
    <w:rsid w:val="00A31C7A"/>
    <w:rsid w:val="00A31F77"/>
    <w:rsid w:val="00A3227E"/>
    <w:rsid w:val="00A32744"/>
    <w:rsid w:val="00A32D39"/>
    <w:rsid w:val="00A32E73"/>
    <w:rsid w:val="00A33146"/>
    <w:rsid w:val="00A33563"/>
    <w:rsid w:val="00A33A95"/>
    <w:rsid w:val="00A34103"/>
    <w:rsid w:val="00A34167"/>
    <w:rsid w:val="00A34264"/>
    <w:rsid w:val="00A346E5"/>
    <w:rsid w:val="00A35504"/>
    <w:rsid w:val="00A35728"/>
    <w:rsid w:val="00A367C3"/>
    <w:rsid w:val="00A373BB"/>
    <w:rsid w:val="00A40282"/>
    <w:rsid w:val="00A4051A"/>
    <w:rsid w:val="00A4058F"/>
    <w:rsid w:val="00A41575"/>
    <w:rsid w:val="00A41634"/>
    <w:rsid w:val="00A41A7D"/>
    <w:rsid w:val="00A41FAC"/>
    <w:rsid w:val="00A42B42"/>
    <w:rsid w:val="00A42B4B"/>
    <w:rsid w:val="00A431A4"/>
    <w:rsid w:val="00A438C7"/>
    <w:rsid w:val="00A44335"/>
    <w:rsid w:val="00A44906"/>
    <w:rsid w:val="00A44BEC"/>
    <w:rsid w:val="00A44C56"/>
    <w:rsid w:val="00A44E74"/>
    <w:rsid w:val="00A4528F"/>
    <w:rsid w:val="00A4542A"/>
    <w:rsid w:val="00A4581D"/>
    <w:rsid w:val="00A45845"/>
    <w:rsid w:val="00A45DE5"/>
    <w:rsid w:val="00A45FE7"/>
    <w:rsid w:val="00A461C2"/>
    <w:rsid w:val="00A4644F"/>
    <w:rsid w:val="00A46784"/>
    <w:rsid w:val="00A46D57"/>
    <w:rsid w:val="00A47258"/>
    <w:rsid w:val="00A47728"/>
    <w:rsid w:val="00A4772F"/>
    <w:rsid w:val="00A47B16"/>
    <w:rsid w:val="00A50B63"/>
    <w:rsid w:val="00A51070"/>
    <w:rsid w:val="00A5108B"/>
    <w:rsid w:val="00A5118E"/>
    <w:rsid w:val="00A51285"/>
    <w:rsid w:val="00A514CA"/>
    <w:rsid w:val="00A5177B"/>
    <w:rsid w:val="00A5202C"/>
    <w:rsid w:val="00A52597"/>
    <w:rsid w:val="00A52723"/>
    <w:rsid w:val="00A527F6"/>
    <w:rsid w:val="00A52937"/>
    <w:rsid w:val="00A5295A"/>
    <w:rsid w:val="00A5312C"/>
    <w:rsid w:val="00A53472"/>
    <w:rsid w:val="00A5372C"/>
    <w:rsid w:val="00A53882"/>
    <w:rsid w:val="00A538AF"/>
    <w:rsid w:val="00A53B13"/>
    <w:rsid w:val="00A53B82"/>
    <w:rsid w:val="00A545E7"/>
    <w:rsid w:val="00A55820"/>
    <w:rsid w:val="00A55E63"/>
    <w:rsid w:val="00A56006"/>
    <w:rsid w:val="00A567DD"/>
    <w:rsid w:val="00A56E7E"/>
    <w:rsid w:val="00A574F3"/>
    <w:rsid w:val="00A606C8"/>
    <w:rsid w:val="00A60BBF"/>
    <w:rsid w:val="00A611ED"/>
    <w:rsid w:val="00A613C3"/>
    <w:rsid w:val="00A61519"/>
    <w:rsid w:val="00A61816"/>
    <w:rsid w:val="00A61D86"/>
    <w:rsid w:val="00A62BC0"/>
    <w:rsid w:val="00A63279"/>
    <w:rsid w:val="00A6388A"/>
    <w:rsid w:val="00A63C14"/>
    <w:rsid w:val="00A6413A"/>
    <w:rsid w:val="00A645EC"/>
    <w:rsid w:val="00A64DE5"/>
    <w:rsid w:val="00A653DC"/>
    <w:rsid w:val="00A6555A"/>
    <w:rsid w:val="00A6564B"/>
    <w:rsid w:val="00A6628D"/>
    <w:rsid w:val="00A66437"/>
    <w:rsid w:val="00A66A93"/>
    <w:rsid w:val="00A66D30"/>
    <w:rsid w:val="00A66E47"/>
    <w:rsid w:val="00A66F62"/>
    <w:rsid w:val="00A67CB7"/>
    <w:rsid w:val="00A700A9"/>
    <w:rsid w:val="00A71592"/>
    <w:rsid w:val="00A717A2"/>
    <w:rsid w:val="00A71A27"/>
    <w:rsid w:val="00A71B4A"/>
    <w:rsid w:val="00A7278B"/>
    <w:rsid w:val="00A7279C"/>
    <w:rsid w:val="00A72A2E"/>
    <w:rsid w:val="00A72BC0"/>
    <w:rsid w:val="00A7356C"/>
    <w:rsid w:val="00A74057"/>
    <w:rsid w:val="00A743C9"/>
    <w:rsid w:val="00A7440A"/>
    <w:rsid w:val="00A74FF9"/>
    <w:rsid w:val="00A750BE"/>
    <w:rsid w:val="00A75121"/>
    <w:rsid w:val="00A7518B"/>
    <w:rsid w:val="00A759E1"/>
    <w:rsid w:val="00A76770"/>
    <w:rsid w:val="00A76777"/>
    <w:rsid w:val="00A76E22"/>
    <w:rsid w:val="00A77FCA"/>
    <w:rsid w:val="00A8072B"/>
    <w:rsid w:val="00A808DF"/>
    <w:rsid w:val="00A80AEA"/>
    <w:rsid w:val="00A817E7"/>
    <w:rsid w:val="00A81D1E"/>
    <w:rsid w:val="00A81DB3"/>
    <w:rsid w:val="00A82B2F"/>
    <w:rsid w:val="00A82BC9"/>
    <w:rsid w:val="00A8316A"/>
    <w:rsid w:val="00A83754"/>
    <w:rsid w:val="00A83882"/>
    <w:rsid w:val="00A83B59"/>
    <w:rsid w:val="00A83D16"/>
    <w:rsid w:val="00A840B9"/>
    <w:rsid w:val="00A84831"/>
    <w:rsid w:val="00A84F60"/>
    <w:rsid w:val="00A8517D"/>
    <w:rsid w:val="00A86265"/>
    <w:rsid w:val="00A86D3B"/>
    <w:rsid w:val="00A86DC8"/>
    <w:rsid w:val="00A86E6D"/>
    <w:rsid w:val="00A86FA3"/>
    <w:rsid w:val="00A90085"/>
    <w:rsid w:val="00A902A4"/>
    <w:rsid w:val="00A906B9"/>
    <w:rsid w:val="00A911A4"/>
    <w:rsid w:val="00A91605"/>
    <w:rsid w:val="00A92243"/>
    <w:rsid w:val="00A92EAA"/>
    <w:rsid w:val="00A93236"/>
    <w:rsid w:val="00A9341D"/>
    <w:rsid w:val="00A93566"/>
    <w:rsid w:val="00A938A8"/>
    <w:rsid w:val="00A9398A"/>
    <w:rsid w:val="00A939B3"/>
    <w:rsid w:val="00A93B71"/>
    <w:rsid w:val="00A93D4F"/>
    <w:rsid w:val="00A9419F"/>
    <w:rsid w:val="00A945B0"/>
    <w:rsid w:val="00A949A2"/>
    <w:rsid w:val="00A94A61"/>
    <w:rsid w:val="00A95068"/>
    <w:rsid w:val="00A955F7"/>
    <w:rsid w:val="00A95655"/>
    <w:rsid w:val="00A96971"/>
    <w:rsid w:val="00A96CD2"/>
    <w:rsid w:val="00A97694"/>
    <w:rsid w:val="00A97B45"/>
    <w:rsid w:val="00AA008D"/>
    <w:rsid w:val="00AA0438"/>
    <w:rsid w:val="00AA0537"/>
    <w:rsid w:val="00AA1172"/>
    <w:rsid w:val="00AA1367"/>
    <w:rsid w:val="00AA226E"/>
    <w:rsid w:val="00AA25E7"/>
    <w:rsid w:val="00AA282F"/>
    <w:rsid w:val="00AA2AC3"/>
    <w:rsid w:val="00AA3008"/>
    <w:rsid w:val="00AA4293"/>
    <w:rsid w:val="00AA45D4"/>
    <w:rsid w:val="00AA5086"/>
    <w:rsid w:val="00AA53AC"/>
    <w:rsid w:val="00AA5AD7"/>
    <w:rsid w:val="00AA69A5"/>
    <w:rsid w:val="00AA6A57"/>
    <w:rsid w:val="00AA7588"/>
    <w:rsid w:val="00AA7637"/>
    <w:rsid w:val="00AA798F"/>
    <w:rsid w:val="00AB1F48"/>
    <w:rsid w:val="00AB2A01"/>
    <w:rsid w:val="00AB2E2D"/>
    <w:rsid w:val="00AB31C3"/>
    <w:rsid w:val="00AB467B"/>
    <w:rsid w:val="00AB4ADC"/>
    <w:rsid w:val="00AB5EFB"/>
    <w:rsid w:val="00AB6A2D"/>
    <w:rsid w:val="00AB6CA9"/>
    <w:rsid w:val="00AB79D4"/>
    <w:rsid w:val="00AB7E63"/>
    <w:rsid w:val="00AB7F8A"/>
    <w:rsid w:val="00AC06A0"/>
    <w:rsid w:val="00AC072C"/>
    <w:rsid w:val="00AC0C17"/>
    <w:rsid w:val="00AC0E42"/>
    <w:rsid w:val="00AC155C"/>
    <w:rsid w:val="00AC15FE"/>
    <w:rsid w:val="00AC1D2D"/>
    <w:rsid w:val="00AC1FBB"/>
    <w:rsid w:val="00AC212E"/>
    <w:rsid w:val="00AC2754"/>
    <w:rsid w:val="00AC290C"/>
    <w:rsid w:val="00AC2D6C"/>
    <w:rsid w:val="00AC30D2"/>
    <w:rsid w:val="00AC31BF"/>
    <w:rsid w:val="00AC36EE"/>
    <w:rsid w:val="00AC39C5"/>
    <w:rsid w:val="00AC3D4E"/>
    <w:rsid w:val="00AC3EA0"/>
    <w:rsid w:val="00AC43AC"/>
    <w:rsid w:val="00AC5386"/>
    <w:rsid w:val="00AC54B0"/>
    <w:rsid w:val="00AC56EF"/>
    <w:rsid w:val="00AC575E"/>
    <w:rsid w:val="00AC691D"/>
    <w:rsid w:val="00AC6F25"/>
    <w:rsid w:val="00AC70F5"/>
    <w:rsid w:val="00AC7ECF"/>
    <w:rsid w:val="00AC7F21"/>
    <w:rsid w:val="00AD0A63"/>
    <w:rsid w:val="00AD0C86"/>
    <w:rsid w:val="00AD0D42"/>
    <w:rsid w:val="00AD1097"/>
    <w:rsid w:val="00AD1100"/>
    <w:rsid w:val="00AD1336"/>
    <w:rsid w:val="00AD1A57"/>
    <w:rsid w:val="00AD1BC5"/>
    <w:rsid w:val="00AD21B0"/>
    <w:rsid w:val="00AD2426"/>
    <w:rsid w:val="00AD29DD"/>
    <w:rsid w:val="00AD2AC4"/>
    <w:rsid w:val="00AD2C54"/>
    <w:rsid w:val="00AD2FE4"/>
    <w:rsid w:val="00AD346C"/>
    <w:rsid w:val="00AD3599"/>
    <w:rsid w:val="00AD4A52"/>
    <w:rsid w:val="00AD4BFE"/>
    <w:rsid w:val="00AD50D4"/>
    <w:rsid w:val="00AD53A7"/>
    <w:rsid w:val="00AD587D"/>
    <w:rsid w:val="00AD5A89"/>
    <w:rsid w:val="00AD5BB9"/>
    <w:rsid w:val="00AD68AA"/>
    <w:rsid w:val="00AD7181"/>
    <w:rsid w:val="00AD7F7B"/>
    <w:rsid w:val="00AE0D3D"/>
    <w:rsid w:val="00AE172F"/>
    <w:rsid w:val="00AE1812"/>
    <w:rsid w:val="00AE1D33"/>
    <w:rsid w:val="00AE2B9A"/>
    <w:rsid w:val="00AE2C77"/>
    <w:rsid w:val="00AE30BC"/>
    <w:rsid w:val="00AE34C3"/>
    <w:rsid w:val="00AE34E0"/>
    <w:rsid w:val="00AE3D34"/>
    <w:rsid w:val="00AE3D8D"/>
    <w:rsid w:val="00AE4922"/>
    <w:rsid w:val="00AE543A"/>
    <w:rsid w:val="00AE598A"/>
    <w:rsid w:val="00AE5CA4"/>
    <w:rsid w:val="00AE5D9D"/>
    <w:rsid w:val="00AE60B8"/>
    <w:rsid w:val="00AE684E"/>
    <w:rsid w:val="00AE7215"/>
    <w:rsid w:val="00AE736A"/>
    <w:rsid w:val="00AE77ED"/>
    <w:rsid w:val="00AE7B70"/>
    <w:rsid w:val="00AF00BD"/>
    <w:rsid w:val="00AF0570"/>
    <w:rsid w:val="00AF0930"/>
    <w:rsid w:val="00AF0AC1"/>
    <w:rsid w:val="00AF11B2"/>
    <w:rsid w:val="00AF11F4"/>
    <w:rsid w:val="00AF1851"/>
    <w:rsid w:val="00AF1C1C"/>
    <w:rsid w:val="00AF1F54"/>
    <w:rsid w:val="00AF2090"/>
    <w:rsid w:val="00AF2794"/>
    <w:rsid w:val="00AF2D77"/>
    <w:rsid w:val="00AF31B3"/>
    <w:rsid w:val="00AF3A4D"/>
    <w:rsid w:val="00AF4A3B"/>
    <w:rsid w:val="00AF4A8C"/>
    <w:rsid w:val="00AF5B52"/>
    <w:rsid w:val="00AF6549"/>
    <w:rsid w:val="00AF66D1"/>
    <w:rsid w:val="00AF680A"/>
    <w:rsid w:val="00AF6F65"/>
    <w:rsid w:val="00AF71C8"/>
    <w:rsid w:val="00AF76C1"/>
    <w:rsid w:val="00AF781D"/>
    <w:rsid w:val="00B000BC"/>
    <w:rsid w:val="00B00A0B"/>
    <w:rsid w:val="00B00E21"/>
    <w:rsid w:val="00B0145C"/>
    <w:rsid w:val="00B019A6"/>
    <w:rsid w:val="00B01B6F"/>
    <w:rsid w:val="00B01F8B"/>
    <w:rsid w:val="00B01FF3"/>
    <w:rsid w:val="00B02144"/>
    <w:rsid w:val="00B02C78"/>
    <w:rsid w:val="00B02FEE"/>
    <w:rsid w:val="00B035DC"/>
    <w:rsid w:val="00B03753"/>
    <w:rsid w:val="00B04818"/>
    <w:rsid w:val="00B049E9"/>
    <w:rsid w:val="00B05BBA"/>
    <w:rsid w:val="00B0695A"/>
    <w:rsid w:val="00B069CF"/>
    <w:rsid w:val="00B06C62"/>
    <w:rsid w:val="00B07766"/>
    <w:rsid w:val="00B07814"/>
    <w:rsid w:val="00B07FAD"/>
    <w:rsid w:val="00B10364"/>
    <w:rsid w:val="00B10502"/>
    <w:rsid w:val="00B107CB"/>
    <w:rsid w:val="00B10C3F"/>
    <w:rsid w:val="00B10F7E"/>
    <w:rsid w:val="00B1168E"/>
    <w:rsid w:val="00B11BD3"/>
    <w:rsid w:val="00B11DD7"/>
    <w:rsid w:val="00B120FA"/>
    <w:rsid w:val="00B122DC"/>
    <w:rsid w:val="00B12DAE"/>
    <w:rsid w:val="00B13205"/>
    <w:rsid w:val="00B142E0"/>
    <w:rsid w:val="00B148F4"/>
    <w:rsid w:val="00B14E65"/>
    <w:rsid w:val="00B14F60"/>
    <w:rsid w:val="00B1598F"/>
    <w:rsid w:val="00B15E42"/>
    <w:rsid w:val="00B16576"/>
    <w:rsid w:val="00B16DA2"/>
    <w:rsid w:val="00B176A8"/>
    <w:rsid w:val="00B17B53"/>
    <w:rsid w:val="00B20BA9"/>
    <w:rsid w:val="00B20C92"/>
    <w:rsid w:val="00B214B0"/>
    <w:rsid w:val="00B21D74"/>
    <w:rsid w:val="00B23385"/>
    <w:rsid w:val="00B233E9"/>
    <w:rsid w:val="00B24687"/>
    <w:rsid w:val="00B25023"/>
    <w:rsid w:val="00B2589F"/>
    <w:rsid w:val="00B259A9"/>
    <w:rsid w:val="00B259F1"/>
    <w:rsid w:val="00B25A73"/>
    <w:rsid w:val="00B25DDE"/>
    <w:rsid w:val="00B265A7"/>
    <w:rsid w:val="00B265E7"/>
    <w:rsid w:val="00B268FC"/>
    <w:rsid w:val="00B26A86"/>
    <w:rsid w:val="00B26B58"/>
    <w:rsid w:val="00B26E2C"/>
    <w:rsid w:val="00B278FE"/>
    <w:rsid w:val="00B27B92"/>
    <w:rsid w:val="00B30C63"/>
    <w:rsid w:val="00B31D8E"/>
    <w:rsid w:val="00B31F08"/>
    <w:rsid w:val="00B325E2"/>
    <w:rsid w:val="00B3294D"/>
    <w:rsid w:val="00B32D2B"/>
    <w:rsid w:val="00B33C6F"/>
    <w:rsid w:val="00B34668"/>
    <w:rsid w:val="00B3515C"/>
    <w:rsid w:val="00B3549F"/>
    <w:rsid w:val="00B35674"/>
    <w:rsid w:val="00B356EB"/>
    <w:rsid w:val="00B35B47"/>
    <w:rsid w:val="00B35FE9"/>
    <w:rsid w:val="00B35FFB"/>
    <w:rsid w:val="00B364CE"/>
    <w:rsid w:val="00B366C3"/>
    <w:rsid w:val="00B3673D"/>
    <w:rsid w:val="00B36D44"/>
    <w:rsid w:val="00B36F19"/>
    <w:rsid w:val="00B37BCB"/>
    <w:rsid w:val="00B406C4"/>
    <w:rsid w:val="00B40862"/>
    <w:rsid w:val="00B40BB0"/>
    <w:rsid w:val="00B41360"/>
    <w:rsid w:val="00B41BCC"/>
    <w:rsid w:val="00B41D69"/>
    <w:rsid w:val="00B41E8E"/>
    <w:rsid w:val="00B42839"/>
    <w:rsid w:val="00B42966"/>
    <w:rsid w:val="00B43025"/>
    <w:rsid w:val="00B43296"/>
    <w:rsid w:val="00B43D07"/>
    <w:rsid w:val="00B44B73"/>
    <w:rsid w:val="00B44D53"/>
    <w:rsid w:val="00B458F5"/>
    <w:rsid w:val="00B46977"/>
    <w:rsid w:val="00B472E8"/>
    <w:rsid w:val="00B47628"/>
    <w:rsid w:val="00B47634"/>
    <w:rsid w:val="00B47E6A"/>
    <w:rsid w:val="00B50C64"/>
    <w:rsid w:val="00B5111C"/>
    <w:rsid w:val="00B51786"/>
    <w:rsid w:val="00B51A29"/>
    <w:rsid w:val="00B51BAF"/>
    <w:rsid w:val="00B522A7"/>
    <w:rsid w:val="00B5269F"/>
    <w:rsid w:val="00B52DD8"/>
    <w:rsid w:val="00B52FC7"/>
    <w:rsid w:val="00B53042"/>
    <w:rsid w:val="00B5320F"/>
    <w:rsid w:val="00B538B1"/>
    <w:rsid w:val="00B53AAC"/>
    <w:rsid w:val="00B53E78"/>
    <w:rsid w:val="00B5406B"/>
    <w:rsid w:val="00B543A9"/>
    <w:rsid w:val="00B54D2F"/>
    <w:rsid w:val="00B551A5"/>
    <w:rsid w:val="00B551D3"/>
    <w:rsid w:val="00B55700"/>
    <w:rsid w:val="00B55FB6"/>
    <w:rsid w:val="00B562AA"/>
    <w:rsid w:val="00B569A7"/>
    <w:rsid w:val="00B571FF"/>
    <w:rsid w:val="00B57EB0"/>
    <w:rsid w:val="00B60483"/>
    <w:rsid w:val="00B60D6F"/>
    <w:rsid w:val="00B6108B"/>
    <w:rsid w:val="00B610D5"/>
    <w:rsid w:val="00B61288"/>
    <w:rsid w:val="00B616F1"/>
    <w:rsid w:val="00B619C7"/>
    <w:rsid w:val="00B61BE9"/>
    <w:rsid w:val="00B6214C"/>
    <w:rsid w:val="00B62307"/>
    <w:rsid w:val="00B62CC3"/>
    <w:rsid w:val="00B62FF3"/>
    <w:rsid w:val="00B63C66"/>
    <w:rsid w:val="00B63D3C"/>
    <w:rsid w:val="00B6460B"/>
    <w:rsid w:val="00B64F19"/>
    <w:rsid w:val="00B64FC4"/>
    <w:rsid w:val="00B65182"/>
    <w:rsid w:val="00B6640F"/>
    <w:rsid w:val="00B671C5"/>
    <w:rsid w:val="00B671C8"/>
    <w:rsid w:val="00B6728E"/>
    <w:rsid w:val="00B70368"/>
    <w:rsid w:val="00B70992"/>
    <w:rsid w:val="00B710DF"/>
    <w:rsid w:val="00B71A15"/>
    <w:rsid w:val="00B71C4B"/>
    <w:rsid w:val="00B71CF4"/>
    <w:rsid w:val="00B724EB"/>
    <w:rsid w:val="00B72D3F"/>
    <w:rsid w:val="00B7306E"/>
    <w:rsid w:val="00B7366F"/>
    <w:rsid w:val="00B73838"/>
    <w:rsid w:val="00B7404E"/>
    <w:rsid w:val="00B74B32"/>
    <w:rsid w:val="00B74CD8"/>
    <w:rsid w:val="00B75845"/>
    <w:rsid w:val="00B75DFC"/>
    <w:rsid w:val="00B76465"/>
    <w:rsid w:val="00B765A1"/>
    <w:rsid w:val="00B765BF"/>
    <w:rsid w:val="00B76A1A"/>
    <w:rsid w:val="00B76A80"/>
    <w:rsid w:val="00B77282"/>
    <w:rsid w:val="00B77A1F"/>
    <w:rsid w:val="00B803C0"/>
    <w:rsid w:val="00B8066E"/>
    <w:rsid w:val="00B80752"/>
    <w:rsid w:val="00B80B3D"/>
    <w:rsid w:val="00B80D52"/>
    <w:rsid w:val="00B80DEE"/>
    <w:rsid w:val="00B80FB2"/>
    <w:rsid w:val="00B81199"/>
    <w:rsid w:val="00B816FD"/>
    <w:rsid w:val="00B828E5"/>
    <w:rsid w:val="00B834C1"/>
    <w:rsid w:val="00B83742"/>
    <w:rsid w:val="00B838A4"/>
    <w:rsid w:val="00B844AD"/>
    <w:rsid w:val="00B84953"/>
    <w:rsid w:val="00B85896"/>
    <w:rsid w:val="00B85F68"/>
    <w:rsid w:val="00B85FFD"/>
    <w:rsid w:val="00B867AD"/>
    <w:rsid w:val="00B86BEB"/>
    <w:rsid w:val="00B86BF4"/>
    <w:rsid w:val="00B86D0E"/>
    <w:rsid w:val="00B8721D"/>
    <w:rsid w:val="00B87E9D"/>
    <w:rsid w:val="00B90A16"/>
    <w:rsid w:val="00B9101B"/>
    <w:rsid w:val="00B91461"/>
    <w:rsid w:val="00B917BD"/>
    <w:rsid w:val="00B9183F"/>
    <w:rsid w:val="00B919E9"/>
    <w:rsid w:val="00B920E1"/>
    <w:rsid w:val="00B9234B"/>
    <w:rsid w:val="00B92E9A"/>
    <w:rsid w:val="00B957A0"/>
    <w:rsid w:val="00B967B3"/>
    <w:rsid w:val="00B969BB"/>
    <w:rsid w:val="00B973C0"/>
    <w:rsid w:val="00B979C9"/>
    <w:rsid w:val="00BA0250"/>
    <w:rsid w:val="00BA0F0F"/>
    <w:rsid w:val="00BA1545"/>
    <w:rsid w:val="00BA1CD9"/>
    <w:rsid w:val="00BA1CFC"/>
    <w:rsid w:val="00BA1F7B"/>
    <w:rsid w:val="00BA2826"/>
    <w:rsid w:val="00BA2B7E"/>
    <w:rsid w:val="00BA2CA3"/>
    <w:rsid w:val="00BA33F7"/>
    <w:rsid w:val="00BA4293"/>
    <w:rsid w:val="00BA4802"/>
    <w:rsid w:val="00BA50BE"/>
    <w:rsid w:val="00BA645B"/>
    <w:rsid w:val="00BA6DDC"/>
    <w:rsid w:val="00BA6E91"/>
    <w:rsid w:val="00BA71B1"/>
    <w:rsid w:val="00BA7AF9"/>
    <w:rsid w:val="00BB036C"/>
    <w:rsid w:val="00BB03E4"/>
    <w:rsid w:val="00BB0407"/>
    <w:rsid w:val="00BB05F9"/>
    <w:rsid w:val="00BB05FD"/>
    <w:rsid w:val="00BB08FD"/>
    <w:rsid w:val="00BB0E18"/>
    <w:rsid w:val="00BB0FCC"/>
    <w:rsid w:val="00BB1315"/>
    <w:rsid w:val="00BB139E"/>
    <w:rsid w:val="00BB1551"/>
    <w:rsid w:val="00BB1A00"/>
    <w:rsid w:val="00BB1DEE"/>
    <w:rsid w:val="00BB1E07"/>
    <w:rsid w:val="00BB20F7"/>
    <w:rsid w:val="00BB2516"/>
    <w:rsid w:val="00BB2557"/>
    <w:rsid w:val="00BB26BB"/>
    <w:rsid w:val="00BB280E"/>
    <w:rsid w:val="00BB2C11"/>
    <w:rsid w:val="00BB396B"/>
    <w:rsid w:val="00BB3BC2"/>
    <w:rsid w:val="00BB3D89"/>
    <w:rsid w:val="00BB4044"/>
    <w:rsid w:val="00BB410A"/>
    <w:rsid w:val="00BB44D4"/>
    <w:rsid w:val="00BB4B24"/>
    <w:rsid w:val="00BB4CE2"/>
    <w:rsid w:val="00BB51DA"/>
    <w:rsid w:val="00BB5624"/>
    <w:rsid w:val="00BB5DB4"/>
    <w:rsid w:val="00BB5DF7"/>
    <w:rsid w:val="00BB5EB3"/>
    <w:rsid w:val="00BB601B"/>
    <w:rsid w:val="00BB65A3"/>
    <w:rsid w:val="00BB65CB"/>
    <w:rsid w:val="00BB66CF"/>
    <w:rsid w:val="00BB696F"/>
    <w:rsid w:val="00BB717B"/>
    <w:rsid w:val="00BB73A9"/>
    <w:rsid w:val="00BB7F9F"/>
    <w:rsid w:val="00BC00B7"/>
    <w:rsid w:val="00BC0117"/>
    <w:rsid w:val="00BC014A"/>
    <w:rsid w:val="00BC074B"/>
    <w:rsid w:val="00BC16F1"/>
    <w:rsid w:val="00BC17AC"/>
    <w:rsid w:val="00BC1BCE"/>
    <w:rsid w:val="00BC1E2F"/>
    <w:rsid w:val="00BC2363"/>
    <w:rsid w:val="00BC3187"/>
    <w:rsid w:val="00BC3460"/>
    <w:rsid w:val="00BC4018"/>
    <w:rsid w:val="00BC4028"/>
    <w:rsid w:val="00BC40C7"/>
    <w:rsid w:val="00BC45AB"/>
    <w:rsid w:val="00BC4875"/>
    <w:rsid w:val="00BC4BC0"/>
    <w:rsid w:val="00BC5167"/>
    <w:rsid w:val="00BC53AF"/>
    <w:rsid w:val="00BC578B"/>
    <w:rsid w:val="00BC58E2"/>
    <w:rsid w:val="00BC5A49"/>
    <w:rsid w:val="00BC5D09"/>
    <w:rsid w:val="00BC63C4"/>
    <w:rsid w:val="00BC64DA"/>
    <w:rsid w:val="00BC6776"/>
    <w:rsid w:val="00BC68E0"/>
    <w:rsid w:val="00BC733C"/>
    <w:rsid w:val="00BC744F"/>
    <w:rsid w:val="00BC766B"/>
    <w:rsid w:val="00BC77BD"/>
    <w:rsid w:val="00BC7980"/>
    <w:rsid w:val="00BC7DAD"/>
    <w:rsid w:val="00BC7DE8"/>
    <w:rsid w:val="00BD0390"/>
    <w:rsid w:val="00BD1286"/>
    <w:rsid w:val="00BD13FF"/>
    <w:rsid w:val="00BD14C0"/>
    <w:rsid w:val="00BD14DE"/>
    <w:rsid w:val="00BD1629"/>
    <w:rsid w:val="00BD1ABE"/>
    <w:rsid w:val="00BD1EF5"/>
    <w:rsid w:val="00BD240A"/>
    <w:rsid w:val="00BD246A"/>
    <w:rsid w:val="00BD26FD"/>
    <w:rsid w:val="00BD28FD"/>
    <w:rsid w:val="00BD2CB6"/>
    <w:rsid w:val="00BD2CD8"/>
    <w:rsid w:val="00BD3A66"/>
    <w:rsid w:val="00BD41BC"/>
    <w:rsid w:val="00BD4347"/>
    <w:rsid w:val="00BD4826"/>
    <w:rsid w:val="00BD52BA"/>
    <w:rsid w:val="00BD5639"/>
    <w:rsid w:val="00BD5873"/>
    <w:rsid w:val="00BD5C5B"/>
    <w:rsid w:val="00BD5F82"/>
    <w:rsid w:val="00BD602D"/>
    <w:rsid w:val="00BD677A"/>
    <w:rsid w:val="00BE0229"/>
    <w:rsid w:val="00BE037B"/>
    <w:rsid w:val="00BE0B23"/>
    <w:rsid w:val="00BE0FE7"/>
    <w:rsid w:val="00BE1295"/>
    <w:rsid w:val="00BE1A16"/>
    <w:rsid w:val="00BE1A3C"/>
    <w:rsid w:val="00BE1A53"/>
    <w:rsid w:val="00BE295B"/>
    <w:rsid w:val="00BE3156"/>
    <w:rsid w:val="00BE3AA5"/>
    <w:rsid w:val="00BE4336"/>
    <w:rsid w:val="00BE4EB1"/>
    <w:rsid w:val="00BE5185"/>
    <w:rsid w:val="00BE5344"/>
    <w:rsid w:val="00BE540B"/>
    <w:rsid w:val="00BE54B4"/>
    <w:rsid w:val="00BE5AE4"/>
    <w:rsid w:val="00BE5F7E"/>
    <w:rsid w:val="00BE6F8A"/>
    <w:rsid w:val="00BE70AA"/>
    <w:rsid w:val="00BE71F0"/>
    <w:rsid w:val="00BF05D3"/>
    <w:rsid w:val="00BF0808"/>
    <w:rsid w:val="00BF085E"/>
    <w:rsid w:val="00BF0CBB"/>
    <w:rsid w:val="00BF1594"/>
    <w:rsid w:val="00BF1595"/>
    <w:rsid w:val="00BF16C0"/>
    <w:rsid w:val="00BF182A"/>
    <w:rsid w:val="00BF2979"/>
    <w:rsid w:val="00BF29C9"/>
    <w:rsid w:val="00BF3913"/>
    <w:rsid w:val="00BF3C1B"/>
    <w:rsid w:val="00BF3EA2"/>
    <w:rsid w:val="00BF3EA7"/>
    <w:rsid w:val="00BF42E9"/>
    <w:rsid w:val="00BF4690"/>
    <w:rsid w:val="00BF46B9"/>
    <w:rsid w:val="00BF51D1"/>
    <w:rsid w:val="00BF5B9B"/>
    <w:rsid w:val="00BF5E99"/>
    <w:rsid w:val="00BF7585"/>
    <w:rsid w:val="00BF77EE"/>
    <w:rsid w:val="00BF782C"/>
    <w:rsid w:val="00BF7AAF"/>
    <w:rsid w:val="00C00048"/>
    <w:rsid w:val="00C006B4"/>
    <w:rsid w:val="00C006EC"/>
    <w:rsid w:val="00C007E0"/>
    <w:rsid w:val="00C00A1D"/>
    <w:rsid w:val="00C011C4"/>
    <w:rsid w:val="00C01516"/>
    <w:rsid w:val="00C0160A"/>
    <w:rsid w:val="00C01B02"/>
    <w:rsid w:val="00C02241"/>
    <w:rsid w:val="00C0299C"/>
    <w:rsid w:val="00C02B8E"/>
    <w:rsid w:val="00C02D22"/>
    <w:rsid w:val="00C02F28"/>
    <w:rsid w:val="00C02FCB"/>
    <w:rsid w:val="00C032FE"/>
    <w:rsid w:val="00C038C4"/>
    <w:rsid w:val="00C03C71"/>
    <w:rsid w:val="00C04773"/>
    <w:rsid w:val="00C04D95"/>
    <w:rsid w:val="00C04F2D"/>
    <w:rsid w:val="00C0530E"/>
    <w:rsid w:val="00C05ECB"/>
    <w:rsid w:val="00C066F3"/>
    <w:rsid w:val="00C068AE"/>
    <w:rsid w:val="00C06940"/>
    <w:rsid w:val="00C0720B"/>
    <w:rsid w:val="00C07A1A"/>
    <w:rsid w:val="00C07B18"/>
    <w:rsid w:val="00C110EA"/>
    <w:rsid w:val="00C111AB"/>
    <w:rsid w:val="00C11907"/>
    <w:rsid w:val="00C11F3C"/>
    <w:rsid w:val="00C11FCE"/>
    <w:rsid w:val="00C137A4"/>
    <w:rsid w:val="00C13E93"/>
    <w:rsid w:val="00C14895"/>
    <w:rsid w:val="00C14E09"/>
    <w:rsid w:val="00C1519C"/>
    <w:rsid w:val="00C157CA"/>
    <w:rsid w:val="00C15AF6"/>
    <w:rsid w:val="00C15F20"/>
    <w:rsid w:val="00C15FB6"/>
    <w:rsid w:val="00C1640E"/>
    <w:rsid w:val="00C16762"/>
    <w:rsid w:val="00C16925"/>
    <w:rsid w:val="00C16C03"/>
    <w:rsid w:val="00C16CE1"/>
    <w:rsid w:val="00C170A6"/>
    <w:rsid w:val="00C1714B"/>
    <w:rsid w:val="00C17480"/>
    <w:rsid w:val="00C17A8A"/>
    <w:rsid w:val="00C17BF0"/>
    <w:rsid w:val="00C20A23"/>
    <w:rsid w:val="00C20ACC"/>
    <w:rsid w:val="00C211A7"/>
    <w:rsid w:val="00C216FF"/>
    <w:rsid w:val="00C22308"/>
    <w:rsid w:val="00C22318"/>
    <w:rsid w:val="00C22419"/>
    <w:rsid w:val="00C2283E"/>
    <w:rsid w:val="00C22B58"/>
    <w:rsid w:val="00C22C67"/>
    <w:rsid w:val="00C22E38"/>
    <w:rsid w:val="00C22E46"/>
    <w:rsid w:val="00C2345E"/>
    <w:rsid w:val="00C23595"/>
    <w:rsid w:val="00C2363D"/>
    <w:rsid w:val="00C2483B"/>
    <w:rsid w:val="00C24995"/>
    <w:rsid w:val="00C25B1E"/>
    <w:rsid w:val="00C2793E"/>
    <w:rsid w:val="00C27F96"/>
    <w:rsid w:val="00C302AC"/>
    <w:rsid w:val="00C30950"/>
    <w:rsid w:val="00C30E6A"/>
    <w:rsid w:val="00C31035"/>
    <w:rsid w:val="00C3114C"/>
    <w:rsid w:val="00C31645"/>
    <w:rsid w:val="00C31F57"/>
    <w:rsid w:val="00C322D1"/>
    <w:rsid w:val="00C32BF7"/>
    <w:rsid w:val="00C33300"/>
    <w:rsid w:val="00C33AD6"/>
    <w:rsid w:val="00C34480"/>
    <w:rsid w:val="00C34CCC"/>
    <w:rsid w:val="00C35026"/>
    <w:rsid w:val="00C35BE1"/>
    <w:rsid w:val="00C3623E"/>
    <w:rsid w:val="00C362CB"/>
    <w:rsid w:val="00C37245"/>
    <w:rsid w:val="00C37259"/>
    <w:rsid w:val="00C37585"/>
    <w:rsid w:val="00C37790"/>
    <w:rsid w:val="00C3792C"/>
    <w:rsid w:val="00C37B3C"/>
    <w:rsid w:val="00C410EF"/>
    <w:rsid w:val="00C415FD"/>
    <w:rsid w:val="00C41D02"/>
    <w:rsid w:val="00C42212"/>
    <w:rsid w:val="00C422A4"/>
    <w:rsid w:val="00C42AC9"/>
    <w:rsid w:val="00C43269"/>
    <w:rsid w:val="00C4365E"/>
    <w:rsid w:val="00C43DF3"/>
    <w:rsid w:val="00C44287"/>
    <w:rsid w:val="00C4462A"/>
    <w:rsid w:val="00C4484C"/>
    <w:rsid w:val="00C44C26"/>
    <w:rsid w:val="00C45532"/>
    <w:rsid w:val="00C45E0A"/>
    <w:rsid w:val="00C45FC0"/>
    <w:rsid w:val="00C461AA"/>
    <w:rsid w:val="00C464DA"/>
    <w:rsid w:val="00C46637"/>
    <w:rsid w:val="00C46F42"/>
    <w:rsid w:val="00C47263"/>
    <w:rsid w:val="00C47464"/>
    <w:rsid w:val="00C475F7"/>
    <w:rsid w:val="00C47A1C"/>
    <w:rsid w:val="00C47FE2"/>
    <w:rsid w:val="00C501C8"/>
    <w:rsid w:val="00C5029D"/>
    <w:rsid w:val="00C50D96"/>
    <w:rsid w:val="00C515F4"/>
    <w:rsid w:val="00C51648"/>
    <w:rsid w:val="00C519D6"/>
    <w:rsid w:val="00C51BC8"/>
    <w:rsid w:val="00C52840"/>
    <w:rsid w:val="00C529AF"/>
    <w:rsid w:val="00C52A08"/>
    <w:rsid w:val="00C52F67"/>
    <w:rsid w:val="00C53206"/>
    <w:rsid w:val="00C53469"/>
    <w:rsid w:val="00C535F7"/>
    <w:rsid w:val="00C53924"/>
    <w:rsid w:val="00C53BFC"/>
    <w:rsid w:val="00C53C49"/>
    <w:rsid w:val="00C53DE2"/>
    <w:rsid w:val="00C5409E"/>
    <w:rsid w:val="00C5422E"/>
    <w:rsid w:val="00C54E6B"/>
    <w:rsid w:val="00C55193"/>
    <w:rsid w:val="00C5519C"/>
    <w:rsid w:val="00C55571"/>
    <w:rsid w:val="00C55CC9"/>
    <w:rsid w:val="00C5617E"/>
    <w:rsid w:val="00C561E9"/>
    <w:rsid w:val="00C564FC"/>
    <w:rsid w:val="00C57003"/>
    <w:rsid w:val="00C57200"/>
    <w:rsid w:val="00C5747F"/>
    <w:rsid w:val="00C576A4"/>
    <w:rsid w:val="00C576DA"/>
    <w:rsid w:val="00C577DD"/>
    <w:rsid w:val="00C57953"/>
    <w:rsid w:val="00C5799B"/>
    <w:rsid w:val="00C57E25"/>
    <w:rsid w:val="00C60B65"/>
    <w:rsid w:val="00C61979"/>
    <w:rsid w:val="00C61D06"/>
    <w:rsid w:val="00C622D0"/>
    <w:rsid w:val="00C62EE2"/>
    <w:rsid w:val="00C62EF1"/>
    <w:rsid w:val="00C62EFB"/>
    <w:rsid w:val="00C62F69"/>
    <w:rsid w:val="00C63250"/>
    <w:rsid w:val="00C6339E"/>
    <w:rsid w:val="00C635B4"/>
    <w:rsid w:val="00C637FE"/>
    <w:rsid w:val="00C63C30"/>
    <w:rsid w:val="00C6492B"/>
    <w:rsid w:val="00C64A7B"/>
    <w:rsid w:val="00C64B72"/>
    <w:rsid w:val="00C64B78"/>
    <w:rsid w:val="00C64E78"/>
    <w:rsid w:val="00C65094"/>
    <w:rsid w:val="00C654E2"/>
    <w:rsid w:val="00C6608C"/>
    <w:rsid w:val="00C666CD"/>
    <w:rsid w:val="00C667A4"/>
    <w:rsid w:val="00C669C4"/>
    <w:rsid w:val="00C66B37"/>
    <w:rsid w:val="00C67932"/>
    <w:rsid w:val="00C67DD8"/>
    <w:rsid w:val="00C67F36"/>
    <w:rsid w:val="00C7000D"/>
    <w:rsid w:val="00C7018A"/>
    <w:rsid w:val="00C704C2"/>
    <w:rsid w:val="00C70537"/>
    <w:rsid w:val="00C70853"/>
    <w:rsid w:val="00C70DFC"/>
    <w:rsid w:val="00C717E0"/>
    <w:rsid w:val="00C71845"/>
    <w:rsid w:val="00C72800"/>
    <w:rsid w:val="00C72DC2"/>
    <w:rsid w:val="00C732B2"/>
    <w:rsid w:val="00C73636"/>
    <w:rsid w:val="00C73C77"/>
    <w:rsid w:val="00C73D92"/>
    <w:rsid w:val="00C74195"/>
    <w:rsid w:val="00C74ABE"/>
    <w:rsid w:val="00C74B8D"/>
    <w:rsid w:val="00C74CB3"/>
    <w:rsid w:val="00C74D4F"/>
    <w:rsid w:val="00C74D52"/>
    <w:rsid w:val="00C7546F"/>
    <w:rsid w:val="00C75717"/>
    <w:rsid w:val="00C75723"/>
    <w:rsid w:val="00C7578A"/>
    <w:rsid w:val="00C76042"/>
    <w:rsid w:val="00C7629E"/>
    <w:rsid w:val="00C76941"/>
    <w:rsid w:val="00C77537"/>
    <w:rsid w:val="00C776D6"/>
    <w:rsid w:val="00C80258"/>
    <w:rsid w:val="00C80453"/>
    <w:rsid w:val="00C80A24"/>
    <w:rsid w:val="00C80FC3"/>
    <w:rsid w:val="00C812C1"/>
    <w:rsid w:val="00C819FA"/>
    <w:rsid w:val="00C81A99"/>
    <w:rsid w:val="00C81B58"/>
    <w:rsid w:val="00C8365C"/>
    <w:rsid w:val="00C83A20"/>
    <w:rsid w:val="00C83A92"/>
    <w:rsid w:val="00C840B5"/>
    <w:rsid w:val="00C840E5"/>
    <w:rsid w:val="00C84206"/>
    <w:rsid w:val="00C8459C"/>
    <w:rsid w:val="00C85662"/>
    <w:rsid w:val="00C856DC"/>
    <w:rsid w:val="00C85A11"/>
    <w:rsid w:val="00C85DFE"/>
    <w:rsid w:val="00C85E43"/>
    <w:rsid w:val="00C85FD3"/>
    <w:rsid w:val="00C85FF0"/>
    <w:rsid w:val="00C8640C"/>
    <w:rsid w:val="00C86638"/>
    <w:rsid w:val="00C86C6B"/>
    <w:rsid w:val="00C870F9"/>
    <w:rsid w:val="00C873CC"/>
    <w:rsid w:val="00C874AD"/>
    <w:rsid w:val="00C87681"/>
    <w:rsid w:val="00C87D28"/>
    <w:rsid w:val="00C87E66"/>
    <w:rsid w:val="00C910B5"/>
    <w:rsid w:val="00C9153A"/>
    <w:rsid w:val="00C91551"/>
    <w:rsid w:val="00C91D51"/>
    <w:rsid w:val="00C91DDB"/>
    <w:rsid w:val="00C921B6"/>
    <w:rsid w:val="00C9259F"/>
    <w:rsid w:val="00C93861"/>
    <w:rsid w:val="00C93F44"/>
    <w:rsid w:val="00C9436F"/>
    <w:rsid w:val="00C94577"/>
    <w:rsid w:val="00C9565D"/>
    <w:rsid w:val="00C9571F"/>
    <w:rsid w:val="00C957C6"/>
    <w:rsid w:val="00C957D6"/>
    <w:rsid w:val="00C95BB7"/>
    <w:rsid w:val="00C95F4F"/>
    <w:rsid w:val="00C963EE"/>
    <w:rsid w:val="00C967C9"/>
    <w:rsid w:val="00C96BF6"/>
    <w:rsid w:val="00C96C37"/>
    <w:rsid w:val="00C9788F"/>
    <w:rsid w:val="00C97C11"/>
    <w:rsid w:val="00C97CB6"/>
    <w:rsid w:val="00C97F0D"/>
    <w:rsid w:val="00CA01CB"/>
    <w:rsid w:val="00CA082D"/>
    <w:rsid w:val="00CA16EE"/>
    <w:rsid w:val="00CA197D"/>
    <w:rsid w:val="00CA1B93"/>
    <w:rsid w:val="00CA1FC8"/>
    <w:rsid w:val="00CA2004"/>
    <w:rsid w:val="00CA20B4"/>
    <w:rsid w:val="00CA2EF9"/>
    <w:rsid w:val="00CA333C"/>
    <w:rsid w:val="00CA3A29"/>
    <w:rsid w:val="00CA3E94"/>
    <w:rsid w:val="00CA4701"/>
    <w:rsid w:val="00CA4DBB"/>
    <w:rsid w:val="00CA50B8"/>
    <w:rsid w:val="00CA6529"/>
    <w:rsid w:val="00CA6579"/>
    <w:rsid w:val="00CA6B7B"/>
    <w:rsid w:val="00CA6D90"/>
    <w:rsid w:val="00CA7269"/>
    <w:rsid w:val="00CA7453"/>
    <w:rsid w:val="00CB07FC"/>
    <w:rsid w:val="00CB138E"/>
    <w:rsid w:val="00CB1482"/>
    <w:rsid w:val="00CB1A98"/>
    <w:rsid w:val="00CB1FBF"/>
    <w:rsid w:val="00CB1FCD"/>
    <w:rsid w:val="00CB1FFA"/>
    <w:rsid w:val="00CB24F4"/>
    <w:rsid w:val="00CB26C7"/>
    <w:rsid w:val="00CB275E"/>
    <w:rsid w:val="00CB281A"/>
    <w:rsid w:val="00CB289D"/>
    <w:rsid w:val="00CB295F"/>
    <w:rsid w:val="00CB2997"/>
    <w:rsid w:val="00CB2AE9"/>
    <w:rsid w:val="00CB3151"/>
    <w:rsid w:val="00CB3242"/>
    <w:rsid w:val="00CB3873"/>
    <w:rsid w:val="00CB451D"/>
    <w:rsid w:val="00CB4695"/>
    <w:rsid w:val="00CB480F"/>
    <w:rsid w:val="00CB4EFE"/>
    <w:rsid w:val="00CB52C3"/>
    <w:rsid w:val="00CB5BE8"/>
    <w:rsid w:val="00CB5E56"/>
    <w:rsid w:val="00CB63D3"/>
    <w:rsid w:val="00CB7513"/>
    <w:rsid w:val="00CB7618"/>
    <w:rsid w:val="00CB7BB3"/>
    <w:rsid w:val="00CC0281"/>
    <w:rsid w:val="00CC02FC"/>
    <w:rsid w:val="00CC1B86"/>
    <w:rsid w:val="00CC223B"/>
    <w:rsid w:val="00CC268C"/>
    <w:rsid w:val="00CC2B24"/>
    <w:rsid w:val="00CC32C7"/>
    <w:rsid w:val="00CC3312"/>
    <w:rsid w:val="00CC3395"/>
    <w:rsid w:val="00CC33DF"/>
    <w:rsid w:val="00CC3611"/>
    <w:rsid w:val="00CC3BA5"/>
    <w:rsid w:val="00CC3F5D"/>
    <w:rsid w:val="00CC458D"/>
    <w:rsid w:val="00CC46A0"/>
    <w:rsid w:val="00CC4C7A"/>
    <w:rsid w:val="00CC4D2C"/>
    <w:rsid w:val="00CC5614"/>
    <w:rsid w:val="00CC5AD8"/>
    <w:rsid w:val="00CC5EEE"/>
    <w:rsid w:val="00CC62CE"/>
    <w:rsid w:val="00CC6F76"/>
    <w:rsid w:val="00CC7CF5"/>
    <w:rsid w:val="00CC7F1A"/>
    <w:rsid w:val="00CD01A1"/>
    <w:rsid w:val="00CD18BD"/>
    <w:rsid w:val="00CD1E69"/>
    <w:rsid w:val="00CD1F49"/>
    <w:rsid w:val="00CD2E5E"/>
    <w:rsid w:val="00CD346E"/>
    <w:rsid w:val="00CD36AA"/>
    <w:rsid w:val="00CD3E1D"/>
    <w:rsid w:val="00CD4858"/>
    <w:rsid w:val="00CD577B"/>
    <w:rsid w:val="00CD5A1B"/>
    <w:rsid w:val="00CD5EAB"/>
    <w:rsid w:val="00CD5FF8"/>
    <w:rsid w:val="00CD6056"/>
    <w:rsid w:val="00CD63B7"/>
    <w:rsid w:val="00CD67ED"/>
    <w:rsid w:val="00CD685C"/>
    <w:rsid w:val="00CD73B6"/>
    <w:rsid w:val="00CD785C"/>
    <w:rsid w:val="00CE05AB"/>
    <w:rsid w:val="00CE0B0C"/>
    <w:rsid w:val="00CE0E51"/>
    <w:rsid w:val="00CE13CE"/>
    <w:rsid w:val="00CE195F"/>
    <w:rsid w:val="00CE1CF9"/>
    <w:rsid w:val="00CE2000"/>
    <w:rsid w:val="00CE2077"/>
    <w:rsid w:val="00CE2399"/>
    <w:rsid w:val="00CE243A"/>
    <w:rsid w:val="00CE39B9"/>
    <w:rsid w:val="00CE3F96"/>
    <w:rsid w:val="00CE4AA6"/>
    <w:rsid w:val="00CE5E28"/>
    <w:rsid w:val="00CE6096"/>
    <w:rsid w:val="00CE6135"/>
    <w:rsid w:val="00CE6257"/>
    <w:rsid w:val="00CE6AC0"/>
    <w:rsid w:val="00CE6F64"/>
    <w:rsid w:val="00CE7EA3"/>
    <w:rsid w:val="00CF034A"/>
    <w:rsid w:val="00CF05B3"/>
    <w:rsid w:val="00CF0A28"/>
    <w:rsid w:val="00CF0B98"/>
    <w:rsid w:val="00CF10FE"/>
    <w:rsid w:val="00CF177C"/>
    <w:rsid w:val="00CF17E1"/>
    <w:rsid w:val="00CF19A9"/>
    <w:rsid w:val="00CF2394"/>
    <w:rsid w:val="00CF259B"/>
    <w:rsid w:val="00CF2B91"/>
    <w:rsid w:val="00CF2BA5"/>
    <w:rsid w:val="00CF2BBC"/>
    <w:rsid w:val="00CF2FBB"/>
    <w:rsid w:val="00CF3EA5"/>
    <w:rsid w:val="00CF41F8"/>
    <w:rsid w:val="00CF464E"/>
    <w:rsid w:val="00CF53A2"/>
    <w:rsid w:val="00CF562A"/>
    <w:rsid w:val="00CF6013"/>
    <w:rsid w:val="00CF7A5E"/>
    <w:rsid w:val="00D0097D"/>
    <w:rsid w:val="00D00B02"/>
    <w:rsid w:val="00D011BF"/>
    <w:rsid w:val="00D012FC"/>
    <w:rsid w:val="00D01D9C"/>
    <w:rsid w:val="00D02717"/>
    <w:rsid w:val="00D02756"/>
    <w:rsid w:val="00D029B7"/>
    <w:rsid w:val="00D037D7"/>
    <w:rsid w:val="00D04A6E"/>
    <w:rsid w:val="00D0511E"/>
    <w:rsid w:val="00D057EB"/>
    <w:rsid w:val="00D05B86"/>
    <w:rsid w:val="00D06462"/>
    <w:rsid w:val="00D06BF5"/>
    <w:rsid w:val="00D06DE3"/>
    <w:rsid w:val="00D07232"/>
    <w:rsid w:val="00D074FF"/>
    <w:rsid w:val="00D07584"/>
    <w:rsid w:val="00D079A3"/>
    <w:rsid w:val="00D10E20"/>
    <w:rsid w:val="00D10E67"/>
    <w:rsid w:val="00D117F9"/>
    <w:rsid w:val="00D1283C"/>
    <w:rsid w:val="00D12C7F"/>
    <w:rsid w:val="00D13559"/>
    <w:rsid w:val="00D13ECD"/>
    <w:rsid w:val="00D13F1E"/>
    <w:rsid w:val="00D13F40"/>
    <w:rsid w:val="00D1446E"/>
    <w:rsid w:val="00D145A4"/>
    <w:rsid w:val="00D149F5"/>
    <w:rsid w:val="00D14CD2"/>
    <w:rsid w:val="00D14E23"/>
    <w:rsid w:val="00D1539B"/>
    <w:rsid w:val="00D1555F"/>
    <w:rsid w:val="00D15DD4"/>
    <w:rsid w:val="00D162E0"/>
    <w:rsid w:val="00D16323"/>
    <w:rsid w:val="00D169B3"/>
    <w:rsid w:val="00D16AD5"/>
    <w:rsid w:val="00D16D3E"/>
    <w:rsid w:val="00D17405"/>
    <w:rsid w:val="00D17A04"/>
    <w:rsid w:val="00D202A4"/>
    <w:rsid w:val="00D205C8"/>
    <w:rsid w:val="00D20855"/>
    <w:rsid w:val="00D20B88"/>
    <w:rsid w:val="00D20F96"/>
    <w:rsid w:val="00D213D6"/>
    <w:rsid w:val="00D217BA"/>
    <w:rsid w:val="00D21B67"/>
    <w:rsid w:val="00D21C52"/>
    <w:rsid w:val="00D21D92"/>
    <w:rsid w:val="00D22654"/>
    <w:rsid w:val="00D2269F"/>
    <w:rsid w:val="00D22727"/>
    <w:rsid w:val="00D22BE6"/>
    <w:rsid w:val="00D22C0B"/>
    <w:rsid w:val="00D22EAE"/>
    <w:rsid w:val="00D23012"/>
    <w:rsid w:val="00D23350"/>
    <w:rsid w:val="00D2364C"/>
    <w:rsid w:val="00D23B93"/>
    <w:rsid w:val="00D24D35"/>
    <w:rsid w:val="00D24E31"/>
    <w:rsid w:val="00D24F4C"/>
    <w:rsid w:val="00D24F70"/>
    <w:rsid w:val="00D24FD2"/>
    <w:rsid w:val="00D25631"/>
    <w:rsid w:val="00D25F00"/>
    <w:rsid w:val="00D26270"/>
    <w:rsid w:val="00D26301"/>
    <w:rsid w:val="00D26363"/>
    <w:rsid w:val="00D26BD8"/>
    <w:rsid w:val="00D26C6C"/>
    <w:rsid w:val="00D26DBB"/>
    <w:rsid w:val="00D27192"/>
    <w:rsid w:val="00D303BA"/>
    <w:rsid w:val="00D304EF"/>
    <w:rsid w:val="00D3084F"/>
    <w:rsid w:val="00D30B75"/>
    <w:rsid w:val="00D31A0E"/>
    <w:rsid w:val="00D31FFC"/>
    <w:rsid w:val="00D32591"/>
    <w:rsid w:val="00D328F7"/>
    <w:rsid w:val="00D32930"/>
    <w:rsid w:val="00D32ED8"/>
    <w:rsid w:val="00D32FEE"/>
    <w:rsid w:val="00D33D14"/>
    <w:rsid w:val="00D33E14"/>
    <w:rsid w:val="00D342C7"/>
    <w:rsid w:val="00D3492C"/>
    <w:rsid w:val="00D3528A"/>
    <w:rsid w:val="00D3672C"/>
    <w:rsid w:val="00D36919"/>
    <w:rsid w:val="00D36CFC"/>
    <w:rsid w:val="00D36E9E"/>
    <w:rsid w:val="00D375EC"/>
    <w:rsid w:val="00D376D5"/>
    <w:rsid w:val="00D378DF"/>
    <w:rsid w:val="00D37DB2"/>
    <w:rsid w:val="00D40443"/>
    <w:rsid w:val="00D40DE4"/>
    <w:rsid w:val="00D410E6"/>
    <w:rsid w:val="00D4173A"/>
    <w:rsid w:val="00D41B32"/>
    <w:rsid w:val="00D420D9"/>
    <w:rsid w:val="00D4269E"/>
    <w:rsid w:val="00D435C2"/>
    <w:rsid w:val="00D4385F"/>
    <w:rsid w:val="00D439F9"/>
    <w:rsid w:val="00D43A92"/>
    <w:rsid w:val="00D4482B"/>
    <w:rsid w:val="00D44997"/>
    <w:rsid w:val="00D4511D"/>
    <w:rsid w:val="00D45268"/>
    <w:rsid w:val="00D46459"/>
    <w:rsid w:val="00D46909"/>
    <w:rsid w:val="00D47DF6"/>
    <w:rsid w:val="00D50D4A"/>
    <w:rsid w:val="00D5243B"/>
    <w:rsid w:val="00D5296D"/>
    <w:rsid w:val="00D52F88"/>
    <w:rsid w:val="00D53507"/>
    <w:rsid w:val="00D53A7D"/>
    <w:rsid w:val="00D546B2"/>
    <w:rsid w:val="00D55123"/>
    <w:rsid w:val="00D5577C"/>
    <w:rsid w:val="00D55790"/>
    <w:rsid w:val="00D56DF6"/>
    <w:rsid w:val="00D57DDA"/>
    <w:rsid w:val="00D6014C"/>
    <w:rsid w:val="00D614F8"/>
    <w:rsid w:val="00D6164A"/>
    <w:rsid w:val="00D617AF"/>
    <w:rsid w:val="00D618F9"/>
    <w:rsid w:val="00D62004"/>
    <w:rsid w:val="00D6206A"/>
    <w:rsid w:val="00D6226E"/>
    <w:rsid w:val="00D62E25"/>
    <w:rsid w:val="00D62EA2"/>
    <w:rsid w:val="00D6353E"/>
    <w:rsid w:val="00D64150"/>
    <w:rsid w:val="00D641A3"/>
    <w:rsid w:val="00D646B9"/>
    <w:rsid w:val="00D64B66"/>
    <w:rsid w:val="00D64FBD"/>
    <w:rsid w:val="00D656CB"/>
    <w:rsid w:val="00D65E44"/>
    <w:rsid w:val="00D65FC2"/>
    <w:rsid w:val="00D662DE"/>
    <w:rsid w:val="00D66575"/>
    <w:rsid w:val="00D66D66"/>
    <w:rsid w:val="00D67118"/>
    <w:rsid w:val="00D6726B"/>
    <w:rsid w:val="00D672C9"/>
    <w:rsid w:val="00D67433"/>
    <w:rsid w:val="00D704E7"/>
    <w:rsid w:val="00D72301"/>
    <w:rsid w:val="00D723BE"/>
    <w:rsid w:val="00D72ACD"/>
    <w:rsid w:val="00D7315C"/>
    <w:rsid w:val="00D73FBD"/>
    <w:rsid w:val="00D7414C"/>
    <w:rsid w:val="00D747CB"/>
    <w:rsid w:val="00D749C7"/>
    <w:rsid w:val="00D74AD2"/>
    <w:rsid w:val="00D74D35"/>
    <w:rsid w:val="00D75737"/>
    <w:rsid w:val="00D759EE"/>
    <w:rsid w:val="00D75FE4"/>
    <w:rsid w:val="00D7676E"/>
    <w:rsid w:val="00D76859"/>
    <w:rsid w:val="00D76C65"/>
    <w:rsid w:val="00D772FD"/>
    <w:rsid w:val="00D77346"/>
    <w:rsid w:val="00D7776E"/>
    <w:rsid w:val="00D77C63"/>
    <w:rsid w:val="00D801DB"/>
    <w:rsid w:val="00D806D6"/>
    <w:rsid w:val="00D80B4A"/>
    <w:rsid w:val="00D80E21"/>
    <w:rsid w:val="00D80F6F"/>
    <w:rsid w:val="00D8130C"/>
    <w:rsid w:val="00D82239"/>
    <w:rsid w:val="00D82E45"/>
    <w:rsid w:val="00D831BA"/>
    <w:rsid w:val="00D8331B"/>
    <w:rsid w:val="00D83580"/>
    <w:rsid w:val="00D83E89"/>
    <w:rsid w:val="00D842D6"/>
    <w:rsid w:val="00D84B46"/>
    <w:rsid w:val="00D84C41"/>
    <w:rsid w:val="00D86D54"/>
    <w:rsid w:val="00D871D9"/>
    <w:rsid w:val="00D875E7"/>
    <w:rsid w:val="00D9087C"/>
    <w:rsid w:val="00D908C4"/>
    <w:rsid w:val="00D9118A"/>
    <w:rsid w:val="00D91A9B"/>
    <w:rsid w:val="00D91B75"/>
    <w:rsid w:val="00D91CCB"/>
    <w:rsid w:val="00D92819"/>
    <w:rsid w:val="00D92FD7"/>
    <w:rsid w:val="00D93EF0"/>
    <w:rsid w:val="00D94187"/>
    <w:rsid w:val="00D9447B"/>
    <w:rsid w:val="00D948E7"/>
    <w:rsid w:val="00D95706"/>
    <w:rsid w:val="00D95CDA"/>
    <w:rsid w:val="00D95E0D"/>
    <w:rsid w:val="00D97009"/>
    <w:rsid w:val="00D97169"/>
    <w:rsid w:val="00D97300"/>
    <w:rsid w:val="00D97AEB"/>
    <w:rsid w:val="00D97D29"/>
    <w:rsid w:val="00D97D7F"/>
    <w:rsid w:val="00D97F2C"/>
    <w:rsid w:val="00DA05B5"/>
    <w:rsid w:val="00DA08CE"/>
    <w:rsid w:val="00DA1551"/>
    <w:rsid w:val="00DA216D"/>
    <w:rsid w:val="00DA2662"/>
    <w:rsid w:val="00DA28E3"/>
    <w:rsid w:val="00DA2A13"/>
    <w:rsid w:val="00DA2B73"/>
    <w:rsid w:val="00DA2C46"/>
    <w:rsid w:val="00DA340B"/>
    <w:rsid w:val="00DA3685"/>
    <w:rsid w:val="00DA43E2"/>
    <w:rsid w:val="00DA4BFE"/>
    <w:rsid w:val="00DA560F"/>
    <w:rsid w:val="00DA5A17"/>
    <w:rsid w:val="00DA715E"/>
    <w:rsid w:val="00DA78EA"/>
    <w:rsid w:val="00DA7C3A"/>
    <w:rsid w:val="00DB0468"/>
    <w:rsid w:val="00DB047A"/>
    <w:rsid w:val="00DB0739"/>
    <w:rsid w:val="00DB092A"/>
    <w:rsid w:val="00DB0CE0"/>
    <w:rsid w:val="00DB0E14"/>
    <w:rsid w:val="00DB0F5B"/>
    <w:rsid w:val="00DB1175"/>
    <w:rsid w:val="00DB1E11"/>
    <w:rsid w:val="00DB2028"/>
    <w:rsid w:val="00DB207A"/>
    <w:rsid w:val="00DB2135"/>
    <w:rsid w:val="00DB2C1E"/>
    <w:rsid w:val="00DB31B1"/>
    <w:rsid w:val="00DB33AC"/>
    <w:rsid w:val="00DB39F2"/>
    <w:rsid w:val="00DB410B"/>
    <w:rsid w:val="00DB4180"/>
    <w:rsid w:val="00DB526F"/>
    <w:rsid w:val="00DB59E6"/>
    <w:rsid w:val="00DB6001"/>
    <w:rsid w:val="00DB65BC"/>
    <w:rsid w:val="00DB6DAC"/>
    <w:rsid w:val="00DB75F9"/>
    <w:rsid w:val="00DB78CB"/>
    <w:rsid w:val="00DB79AD"/>
    <w:rsid w:val="00DC09C2"/>
    <w:rsid w:val="00DC108E"/>
    <w:rsid w:val="00DC146C"/>
    <w:rsid w:val="00DC24C9"/>
    <w:rsid w:val="00DC25A1"/>
    <w:rsid w:val="00DC2785"/>
    <w:rsid w:val="00DC32FD"/>
    <w:rsid w:val="00DC3F1F"/>
    <w:rsid w:val="00DC4595"/>
    <w:rsid w:val="00DC5542"/>
    <w:rsid w:val="00DC567F"/>
    <w:rsid w:val="00DC577D"/>
    <w:rsid w:val="00DC5804"/>
    <w:rsid w:val="00DC5C0C"/>
    <w:rsid w:val="00DC5DB6"/>
    <w:rsid w:val="00DC5F4E"/>
    <w:rsid w:val="00DC7BBC"/>
    <w:rsid w:val="00DC7EE9"/>
    <w:rsid w:val="00DD0DEA"/>
    <w:rsid w:val="00DD0FE0"/>
    <w:rsid w:val="00DD1124"/>
    <w:rsid w:val="00DD2646"/>
    <w:rsid w:val="00DD278B"/>
    <w:rsid w:val="00DD31F0"/>
    <w:rsid w:val="00DD3674"/>
    <w:rsid w:val="00DD375F"/>
    <w:rsid w:val="00DD3B96"/>
    <w:rsid w:val="00DD4220"/>
    <w:rsid w:val="00DD4A16"/>
    <w:rsid w:val="00DD4A98"/>
    <w:rsid w:val="00DD5271"/>
    <w:rsid w:val="00DD5286"/>
    <w:rsid w:val="00DD52A3"/>
    <w:rsid w:val="00DD5530"/>
    <w:rsid w:val="00DD5682"/>
    <w:rsid w:val="00DD570B"/>
    <w:rsid w:val="00DD58F9"/>
    <w:rsid w:val="00DD5E55"/>
    <w:rsid w:val="00DD5FF5"/>
    <w:rsid w:val="00DD73F4"/>
    <w:rsid w:val="00DE059B"/>
    <w:rsid w:val="00DE0B62"/>
    <w:rsid w:val="00DE21BA"/>
    <w:rsid w:val="00DE255D"/>
    <w:rsid w:val="00DE26D0"/>
    <w:rsid w:val="00DE27C7"/>
    <w:rsid w:val="00DE2AA3"/>
    <w:rsid w:val="00DE2B31"/>
    <w:rsid w:val="00DE30C9"/>
    <w:rsid w:val="00DE37A7"/>
    <w:rsid w:val="00DE4325"/>
    <w:rsid w:val="00DE4383"/>
    <w:rsid w:val="00DE4910"/>
    <w:rsid w:val="00DE4A63"/>
    <w:rsid w:val="00DE4F69"/>
    <w:rsid w:val="00DE5663"/>
    <w:rsid w:val="00DE60EE"/>
    <w:rsid w:val="00DE67E9"/>
    <w:rsid w:val="00DE69C9"/>
    <w:rsid w:val="00DF089C"/>
    <w:rsid w:val="00DF130F"/>
    <w:rsid w:val="00DF13D7"/>
    <w:rsid w:val="00DF1BBA"/>
    <w:rsid w:val="00DF1F01"/>
    <w:rsid w:val="00DF1FEF"/>
    <w:rsid w:val="00DF32C4"/>
    <w:rsid w:val="00DF353C"/>
    <w:rsid w:val="00DF36E0"/>
    <w:rsid w:val="00DF3FE7"/>
    <w:rsid w:val="00DF5220"/>
    <w:rsid w:val="00DF5423"/>
    <w:rsid w:val="00DF58AC"/>
    <w:rsid w:val="00DF5C6F"/>
    <w:rsid w:val="00DF6572"/>
    <w:rsid w:val="00DF6650"/>
    <w:rsid w:val="00DF68A4"/>
    <w:rsid w:val="00DF6F52"/>
    <w:rsid w:val="00DF71EB"/>
    <w:rsid w:val="00DF7EC0"/>
    <w:rsid w:val="00E00115"/>
    <w:rsid w:val="00E0070B"/>
    <w:rsid w:val="00E00729"/>
    <w:rsid w:val="00E00C62"/>
    <w:rsid w:val="00E00EA4"/>
    <w:rsid w:val="00E00F24"/>
    <w:rsid w:val="00E01734"/>
    <w:rsid w:val="00E01969"/>
    <w:rsid w:val="00E034E4"/>
    <w:rsid w:val="00E036AC"/>
    <w:rsid w:val="00E03F1C"/>
    <w:rsid w:val="00E04466"/>
    <w:rsid w:val="00E04678"/>
    <w:rsid w:val="00E048F9"/>
    <w:rsid w:val="00E051C3"/>
    <w:rsid w:val="00E053FA"/>
    <w:rsid w:val="00E05937"/>
    <w:rsid w:val="00E059B7"/>
    <w:rsid w:val="00E062F1"/>
    <w:rsid w:val="00E066CF"/>
    <w:rsid w:val="00E067DA"/>
    <w:rsid w:val="00E069FA"/>
    <w:rsid w:val="00E06DB5"/>
    <w:rsid w:val="00E06FB2"/>
    <w:rsid w:val="00E07260"/>
    <w:rsid w:val="00E075F9"/>
    <w:rsid w:val="00E07705"/>
    <w:rsid w:val="00E0786E"/>
    <w:rsid w:val="00E07D34"/>
    <w:rsid w:val="00E102A4"/>
    <w:rsid w:val="00E102F0"/>
    <w:rsid w:val="00E10C15"/>
    <w:rsid w:val="00E11241"/>
    <w:rsid w:val="00E11837"/>
    <w:rsid w:val="00E11C9C"/>
    <w:rsid w:val="00E11CB4"/>
    <w:rsid w:val="00E11E9D"/>
    <w:rsid w:val="00E126E2"/>
    <w:rsid w:val="00E12B39"/>
    <w:rsid w:val="00E1309E"/>
    <w:rsid w:val="00E13C80"/>
    <w:rsid w:val="00E13D47"/>
    <w:rsid w:val="00E14D65"/>
    <w:rsid w:val="00E1543F"/>
    <w:rsid w:val="00E1569C"/>
    <w:rsid w:val="00E15DD8"/>
    <w:rsid w:val="00E16A7B"/>
    <w:rsid w:val="00E16C11"/>
    <w:rsid w:val="00E16D13"/>
    <w:rsid w:val="00E16E34"/>
    <w:rsid w:val="00E16E3F"/>
    <w:rsid w:val="00E16FA6"/>
    <w:rsid w:val="00E17077"/>
    <w:rsid w:val="00E1744C"/>
    <w:rsid w:val="00E176B0"/>
    <w:rsid w:val="00E17C2B"/>
    <w:rsid w:val="00E2071A"/>
    <w:rsid w:val="00E20775"/>
    <w:rsid w:val="00E20B7E"/>
    <w:rsid w:val="00E20F9C"/>
    <w:rsid w:val="00E2103D"/>
    <w:rsid w:val="00E21A89"/>
    <w:rsid w:val="00E21D1A"/>
    <w:rsid w:val="00E2445A"/>
    <w:rsid w:val="00E2488E"/>
    <w:rsid w:val="00E24E3C"/>
    <w:rsid w:val="00E251C2"/>
    <w:rsid w:val="00E25246"/>
    <w:rsid w:val="00E2556A"/>
    <w:rsid w:val="00E25CB6"/>
    <w:rsid w:val="00E2668A"/>
    <w:rsid w:val="00E27184"/>
    <w:rsid w:val="00E2726B"/>
    <w:rsid w:val="00E27352"/>
    <w:rsid w:val="00E27A61"/>
    <w:rsid w:val="00E307F1"/>
    <w:rsid w:val="00E30AF4"/>
    <w:rsid w:val="00E31102"/>
    <w:rsid w:val="00E31168"/>
    <w:rsid w:val="00E32559"/>
    <w:rsid w:val="00E339F5"/>
    <w:rsid w:val="00E33C2D"/>
    <w:rsid w:val="00E34D3D"/>
    <w:rsid w:val="00E34D50"/>
    <w:rsid w:val="00E36194"/>
    <w:rsid w:val="00E3637D"/>
    <w:rsid w:val="00E3650E"/>
    <w:rsid w:val="00E366CE"/>
    <w:rsid w:val="00E367B3"/>
    <w:rsid w:val="00E36B31"/>
    <w:rsid w:val="00E36F12"/>
    <w:rsid w:val="00E37028"/>
    <w:rsid w:val="00E37380"/>
    <w:rsid w:val="00E4002A"/>
    <w:rsid w:val="00E40807"/>
    <w:rsid w:val="00E40B3E"/>
    <w:rsid w:val="00E40C8E"/>
    <w:rsid w:val="00E41355"/>
    <w:rsid w:val="00E4167D"/>
    <w:rsid w:val="00E41B74"/>
    <w:rsid w:val="00E41D7C"/>
    <w:rsid w:val="00E41DEA"/>
    <w:rsid w:val="00E425A0"/>
    <w:rsid w:val="00E426C7"/>
    <w:rsid w:val="00E4328B"/>
    <w:rsid w:val="00E43685"/>
    <w:rsid w:val="00E43D11"/>
    <w:rsid w:val="00E4413A"/>
    <w:rsid w:val="00E4437B"/>
    <w:rsid w:val="00E44E94"/>
    <w:rsid w:val="00E44F54"/>
    <w:rsid w:val="00E44F8B"/>
    <w:rsid w:val="00E45272"/>
    <w:rsid w:val="00E452BB"/>
    <w:rsid w:val="00E46837"/>
    <w:rsid w:val="00E46D4B"/>
    <w:rsid w:val="00E470E1"/>
    <w:rsid w:val="00E472C2"/>
    <w:rsid w:val="00E4768C"/>
    <w:rsid w:val="00E476DE"/>
    <w:rsid w:val="00E4780D"/>
    <w:rsid w:val="00E47BF6"/>
    <w:rsid w:val="00E47C79"/>
    <w:rsid w:val="00E47E2B"/>
    <w:rsid w:val="00E50FAD"/>
    <w:rsid w:val="00E51142"/>
    <w:rsid w:val="00E51216"/>
    <w:rsid w:val="00E5153A"/>
    <w:rsid w:val="00E516CC"/>
    <w:rsid w:val="00E51A3E"/>
    <w:rsid w:val="00E5340C"/>
    <w:rsid w:val="00E53553"/>
    <w:rsid w:val="00E5380B"/>
    <w:rsid w:val="00E5423B"/>
    <w:rsid w:val="00E54510"/>
    <w:rsid w:val="00E548F8"/>
    <w:rsid w:val="00E54978"/>
    <w:rsid w:val="00E54E80"/>
    <w:rsid w:val="00E55399"/>
    <w:rsid w:val="00E5572A"/>
    <w:rsid w:val="00E55782"/>
    <w:rsid w:val="00E5591C"/>
    <w:rsid w:val="00E56365"/>
    <w:rsid w:val="00E56698"/>
    <w:rsid w:val="00E569B1"/>
    <w:rsid w:val="00E572AF"/>
    <w:rsid w:val="00E57B1C"/>
    <w:rsid w:val="00E57C05"/>
    <w:rsid w:val="00E57DFE"/>
    <w:rsid w:val="00E6004C"/>
    <w:rsid w:val="00E60257"/>
    <w:rsid w:val="00E60CA6"/>
    <w:rsid w:val="00E6122D"/>
    <w:rsid w:val="00E6135B"/>
    <w:rsid w:val="00E615A6"/>
    <w:rsid w:val="00E6171B"/>
    <w:rsid w:val="00E622B8"/>
    <w:rsid w:val="00E62687"/>
    <w:rsid w:val="00E626E7"/>
    <w:rsid w:val="00E630D8"/>
    <w:rsid w:val="00E63214"/>
    <w:rsid w:val="00E640CA"/>
    <w:rsid w:val="00E64639"/>
    <w:rsid w:val="00E648CC"/>
    <w:rsid w:val="00E64920"/>
    <w:rsid w:val="00E64BAC"/>
    <w:rsid w:val="00E656AF"/>
    <w:rsid w:val="00E659A5"/>
    <w:rsid w:val="00E662AE"/>
    <w:rsid w:val="00E66DF8"/>
    <w:rsid w:val="00E676B9"/>
    <w:rsid w:val="00E6786C"/>
    <w:rsid w:val="00E7036B"/>
    <w:rsid w:val="00E7052F"/>
    <w:rsid w:val="00E706B4"/>
    <w:rsid w:val="00E70BED"/>
    <w:rsid w:val="00E711B8"/>
    <w:rsid w:val="00E7161A"/>
    <w:rsid w:val="00E71D69"/>
    <w:rsid w:val="00E72398"/>
    <w:rsid w:val="00E7303C"/>
    <w:rsid w:val="00E73989"/>
    <w:rsid w:val="00E74596"/>
    <w:rsid w:val="00E749C1"/>
    <w:rsid w:val="00E75582"/>
    <w:rsid w:val="00E76198"/>
    <w:rsid w:val="00E7631F"/>
    <w:rsid w:val="00E766E5"/>
    <w:rsid w:val="00E76EC6"/>
    <w:rsid w:val="00E770D3"/>
    <w:rsid w:val="00E77CD1"/>
    <w:rsid w:val="00E80902"/>
    <w:rsid w:val="00E821F5"/>
    <w:rsid w:val="00E82373"/>
    <w:rsid w:val="00E826D5"/>
    <w:rsid w:val="00E82B57"/>
    <w:rsid w:val="00E82CE3"/>
    <w:rsid w:val="00E83920"/>
    <w:rsid w:val="00E83D49"/>
    <w:rsid w:val="00E843A4"/>
    <w:rsid w:val="00E847CF"/>
    <w:rsid w:val="00E84AA6"/>
    <w:rsid w:val="00E853A8"/>
    <w:rsid w:val="00E85F62"/>
    <w:rsid w:val="00E8663F"/>
    <w:rsid w:val="00E8784A"/>
    <w:rsid w:val="00E87917"/>
    <w:rsid w:val="00E87EFA"/>
    <w:rsid w:val="00E90B61"/>
    <w:rsid w:val="00E91059"/>
    <w:rsid w:val="00E92208"/>
    <w:rsid w:val="00E925CB"/>
    <w:rsid w:val="00E926A6"/>
    <w:rsid w:val="00E92829"/>
    <w:rsid w:val="00E92E27"/>
    <w:rsid w:val="00E9339C"/>
    <w:rsid w:val="00E934D5"/>
    <w:rsid w:val="00E935DC"/>
    <w:rsid w:val="00E94AFF"/>
    <w:rsid w:val="00E94BFC"/>
    <w:rsid w:val="00E94C20"/>
    <w:rsid w:val="00E96086"/>
    <w:rsid w:val="00E960D6"/>
    <w:rsid w:val="00E96207"/>
    <w:rsid w:val="00E9675B"/>
    <w:rsid w:val="00E96DB7"/>
    <w:rsid w:val="00E96EB3"/>
    <w:rsid w:val="00E97153"/>
    <w:rsid w:val="00EA1217"/>
    <w:rsid w:val="00EA19DD"/>
    <w:rsid w:val="00EA231F"/>
    <w:rsid w:val="00EA2AE0"/>
    <w:rsid w:val="00EA33B8"/>
    <w:rsid w:val="00EA33C9"/>
    <w:rsid w:val="00EA3F8B"/>
    <w:rsid w:val="00EA462E"/>
    <w:rsid w:val="00EA4756"/>
    <w:rsid w:val="00EA4F22"/>
    <w:rsid w:val="00EA551E"/>
    <w:rsid w:val="00EA55A3"/>
    <w:rsid w:val="00EA56B8"/>
    <w:rsid w:val="00EA5874"/>
    <w:rsid w:val="00EA5DCD"/>
    <w:rsid w:val="00EA61A2"/>
    <w:rsid w:val="00EA6219"/>
    <w:rsid w:val="00EA6B81"/>
    <w:rsid w:val="00EA6CCF"/>
    <w:rsid w:val="00EA6E26"/>
    <w:rsid w:val="00EA6FCC"/>
    <w:rsid w:val="00EA70DE"/>
    <w:rsid w:val="00EA7999"/>
    <w:rsid w:val="00EB0FC1"/>
    <w:rsid w:val="00EB1229"/>
    <w:rsid w:val="00EB1839"/>
    <w:rsid w:val="00EB1A63"/>
    <w:rsid w:val="00EB2112"/>
    <w:rsid w:val="00EB2630"/>
    <w:rsid w:val="00EB2888"/>
    <w:rsid w:val="00EB29FC"/>
    <w:rsid w:val="00EB3268"/>
    <w:rsid w:val="00EB33A4"/>
    <w:rsid w:val="00EB34E0"/>
    <w:rsid w:val="00EB368B"/>
    <w:rsid w:val="00EB3827"/>
    <w:rsid w:val="00EB4B62"/>
    <w:rsid w:val="00EB4CC9"/>
    <w:rsid w:val="00EB4D24"/>
    <w:rsid w:val="00EB51FE"/>
    <w:rsid w:val="00EB68EB"/>
    <w:rsid w:val="00EB6B75"/>
    <w:rsid w:val="00EB6F3F"/>
    <w:rsid w:val="00EB7585"/>
    <w:rsid w:val="00EB7F01"/>
    <w:rsid w:val="00EC03F7"/>
    <w:rsid w:val="00EC142B"/>
    <w:rsid w:val="00EC1A9B"/>
    <w:rsid w:val="00EC24A4"/>
    <w:rsid w:val="00EC266D"/>
    <w:rsid w:val="00EC2766"/>
    <w:rsid w:val="00EC2EC3"/>
    <w:rsid w:val="00EC2FB6"/>
    <w:rsid w:val="00EC323B"/>
    <w:rsid w:val="00EC4186"/>
    <w:rsid w:val="00EC4BCB"/>
    <w:rsid w:val="00EC4BDC"/>
    <w:rsid w:val="00EC5279"/>
    <w:rsid w:val="00EC59A1"/>
    <w:rsid w:val="00EC5C83"/>
    <w:rsid w:val="00EC65CE"/>
    <w:rsid w:val="00EC65CF"/>
    <w:rsid w:val="00EC68F3"/>
    <w:rsid w:val="00EC6B49"/>
    <w:rsid w:val="00EC723E"/>
    <w:rsid w:val="00EC7736"/>
    <w:rsid w:val="00ED030E"/>
    <w:rsid w:val="00ED0A58"/>
    <w:rsid w:val="00ED0BD8"/>
    <w:rsid w:val="00ED1842"/>
    <w:rsid w:val="00ED190D"/>
    <w:rsid w:val="00ED1AD9"/>
    <w:rsid w:val="00ED1C61"/>
    <w:rsid w:val="00ED24F2"/>
    <w:rsid w:val="00ED3247"/>
    <w:rsid w:val="00ED386E"/>
    <w:rsid w:val="00ED3D1B"/>
    <w:rsid w:val="00ED3E2D"/>
    <w:rsid w:val="00ED4121"/>
    <w:rsid w:val="00ED4818"/>
    <w:rsid w:val="00ED4B0F"/>
    <w:rsid w:val="00ED4BA8"/>
    <w:rsid w:val="00ED5188"/>
    <w:rsid w:val="00ED5357"/>
    <w:rsid w:val="00ED6E08"/>
    <w:rsid w:val="00ED6EAF"/>
    <w:rsid w:val="00EE0B2F"/>
    <w:rsid w:val="00EE0D05"/>
    <w:rsid w:val="00EE110A"/>
    <w:rsid w:val="00EE19F9"/>
    <w:rsid w:val="00EE1AAF"/>
    <w:rsid w:val="00EE1BCC"/>
    <w:rsid w:val="00EE1CA1"/>
    <w:rsid w:val="00EE22CA"/>
    <w:rsid w:val="00EE2435"/>
    <w:rsid w:val="00EE29E3"/>
    <w:rsid w:val="00EE2D7A"/>
    <w:rsid w:val="00EE41D9"/>
    <w:rsid w:val="00EE433B"/>
    <w:rsid w:val="00EE53A7"/>
    <w:rsid w:val="00EE5499"/>
    <w:rsid w:val="00EE5A41"/>
    <w:rsid w:val="00EE5AE6"/>
    <w:rsid w:val="00EE5D83"/>
    <w:rsid w:val="00EE6653"/>
    <w:rsid w:val="00EE6B38"/>
    <w:rsid w:val="00EE6C21"/>
    <w:rsid w:val="00EE6F63"/>
    <w:rsid w:val="00EE779C"/>
    <w:rsid w:val="00EE7AF4"/>
    <w:rsid w:val="00EF0462"/>
    <w:rsid w:val="00EF04E5"/>
    <w:rsid w:val="00EF11D3"/>
    <w:rsid w:val="00EF11EE"/>
    <w:rsid w:val="00EF1386"/>
    <w:rsid w:val="00EF1F8D"/>
    <w:rsid w:val="00EF2C6C"/>
    <w:rsid w:val="00EF2D18"/>
    <w:rsid w:val="00EF2EEC"/>
    <w:rsid w:val="00EF33BB"/>
    <w:rsid w:val="00EF3572"/>
    <w:rsid w:val="00EF374D"/>
    <w:rsid w:val="00EF377A"/>
    <w:rsid w:val="00EF3AAE"/>
    <w:rsid w:val="00EF3FC6"/>
    <w:rsid w:val="00EF50C7"/>
    <w:rsid w:val="00EF5E39"/>
    <w:rsid w:val="00EF5F30"/>
    <w:rsid w:val="00EF62E4"/>
    <w:rsid w:val="00EF7614"/>
    <w:rsid w:val="00EF7743"/>
    <w:rsid w:val="00EF774E"/>
    <w:rsid w:val="00EF7D7C"/>
    <w:rsid w:val="00EF7EED"/>
    <w:rsid w:val="00F007F8"/>
    <w:rsid w:val="00F00AE1"/>
    <w:rsid w:val="00F00B9D"/>
    <w:rsid w:val="00F00E69"/>
    <w:rsid w:val="00F01000"/>
    <w:rsid w:val="00F010CA"/>
    <w:rsid w:val="00F016FE"/>
    <w:rsid w:val="00F017F0"/>
    <w:rsid w:val="00F018C4"/>
    <w:rsid w:val="00F01C73"/>
    <w:rsid w:val="00F023D8"/>
    <w:rsid w:val="00F02AE1"/>
    <w:rsid w:val="00F02C68"/>
    <w:rsid w:val="00F033F5"/>
    <w:rsid w:val="00F034AE"/>
    <w:rsid w:val="00F034B8"/>
    <w:rsid w:val="00F03CD0"/>
    <w:rsid w:val="00F05D4F"/>
    <w:rsid w:val="00F0653C"/>
    <w:rsid w:val="00F068E7"/>
    <w:rsid w:val="00F06DE5"/>
    <w:rsid w:val="00F07254"/>
    <w:rsid w:val="00F0730B"/>
    <w:rsid w:val="00F0754E"/>
    <w:rsid w:val="00F101CB"/>
    <w:rsid w:val="00F1085B"/>
    <w:rsid w:val="00F117F3"/>
    <w:rsid w:val="00F1191C"/>
    <w:rsid w:val="00F11B42"/>
    <w:rsid w:val="00F123C7"/>
    <w:rsid w:val="00F12728"/>
    <w:rsid w:val="00F129B7"/>
    <w:rsid w:val="00F133FD"/>
    <w:rsid w:val="00F1375D"/>
    <w:rsid w:val="00F13AC3"/>
    <w:rsid w:val="00F13ECD"/>
    <w:rsid w:val="00F15B77"/>
    <w:rsid w:val="00F168E5"/>
    <w:rsid w:val="00F16CE5"/>
    <w:rsid w:val="00F1736A"/>
    <w:rsid w:val="00F176A6"/>
    <w:rsid w:val="00F17A02"/>
    <w:rsid w:val="00F205A7"/>
    <w:rsid w:val="00F20861"/>
    <w:rsid w:val="00F210F0"/>
    <w:rsid w:val="00F216AC"/>
    <w:rsid w:val="00F21DE7"/>
    <w:rsid w:val="00F21E2C"/>
    <w:rsid w:val="00F22155"/>
    <w:rsid w:val="00F22218"/>
    <w:rsid w:val="00F23352"/>
    <w:rsid w:val="00F23936"/>
    <w:rsid w:val="00F23D13"/>
    <w:rsid w:val="00F24325"/>
    <w:rsid w:val="00F24C2F"/>
    <w:rsid w:val="00F25323"/>
    <w:rsid w:val="00F25A4A"/>
    <w:rsid w:val="00F261E6"/>
    <w:rsid w:val="00F26641"/>
    <w:rsid w:val="00F26C0A"/>
    <w:rsid w:val="00F270FC"/>
    <w:rsid w:val="00F27240"/>
    <w:rsid w:val="00F31281"/>
    <w:rsid w:val="00F315CB"/>
    <w:rsid w:val="00F3169E"/>
    <w:rsid w:val="00F31F55"/>
    <w:rsid w:val="00F32074"/>
    <w:rsid w:val="00F324D2"/>
    <w:rsid w:val="00F3263F"/>
    <w:rsid w:val="00F32687"/>
    <w:rsid w:val="00F32B0D"/>
    <w:rsid w:val="00F32E6E"/>
    <w:rsid w:val="00F32F01"/>
    <w:rsid w:val="00F32F98"/>
    <w:rsid w:val="00F330E4"/>
    <w:rsid w:val="00F3362F"/>
    <w:rsid w:val="00F33ACA"/>
    <w:rsid w:val="00F346A4"/>
    <w:rsid w:val="00F34EFB"/>
    <w:rsid w:val="00F3519A"/>
    <w:rsid w:val="00F35849"/>
    <w:rsid w:val="00F3608A"/>
    <w:rsid w:val="00F3648A"/>
    <w:rsid w:val="00F367E3"/>
    <w:rsid w:val="00F3722D"/>
    <w:rsid w:val="00F40442"/>
    <w:rsid w:val="00F408A6"/>
    <w:rsid w:val="00F40967"/>
    <w:rsid w:val="00F412E3"/>
    <w:rsid w:val="00F42C12"/>
    <w:rsid w:val="00F431A7"/>
    <w:rsid w:val="00F4364E"/>
    <w:rsid w:val="00F4381A"/>
    <w:rsid w:val="00F4427D"/>
    <w:rsid w:val="00F44952"/>
    <w:rsid w:val="00F44AF8"/>
    <w:rsid w:val="00F4558A"/>
    <w:rsid w:val="00F45924"/>
    <w:rsid w:val="00F45BED"/>
    <w:rsid w:val="00F45FFB"/>
    <w:rsid w:val="00F462DA"/>
    <w:rsid w:val="00F470F7"/>
    <w:rsid w:val="00F478AE"/>
    <w:rsid w:val="00F47948"/>
    <w:rsid w:val="00F50229"/>
    <w:rsid w:val="00F502BB"/>
    <w:rsid w:val="00F5034A"/>
    <w:rsid w:val="00F5055D"/>
    <w:rsid w:val="00F50AC3"/>
    <w:rsid w:val="00F50E6E"/>
    <w:rsid w:val="00F510F6"/>
    <w:rsid w:val="00F5126E"/>
    <w:rsid w:val="00F5156B"/>
    <w:rsid w:val="00F51871"/>
    <w:rsid w:val="00F51B94"/>
    <w:rsid w:val="00F51E7F"/>
    <w:rsid w:val="00F51E99"/>
    <w:rsid w:val="00F522DB"/>
    <w:rsid w:val="00F52321"/>
    <w:rsid w:val="00F52420"/>
    <w:rsid w:val="00F52523"/>
    <w:rsid w:val="00F53188"/>
    <w:rsid w:val="00F53251"/>
    <w:rsid w:val="00F53567"/>
    <w:rsid w:val="00F53710"/>
    <w:rsid w:val="00F541B7"/>
    <w:rsid w:val="00F5476E"/>
    <w:rsid w:val="00F547AF"/>
    <w:rsid w:val="00F549AB"/>
    <w:rsid w:val="00F549EC"/>
    <w:rsid w:val="00F54A49"/>
    <w:rsid w:val="00F54C3D"/>
    <w:rsid w:val="00F552A7"/>
    <w:rsid w:val="00F5535E"/>
    <w:rsid w:val="00F553A6"/>
    <w:rsid w:val="00F55521"/>
    <w:rsid w:val="00F55E4F"/>
    <w:rsid w:val="00F56232"/>
    <w:rsid w:val="00F562A1"/>
    <w:rsid w:val="00F56FE2"/>
    <w:rsid w:val="00F57470"/>
    <w:rsid w:val="00F57DF1"/>
    <w:rsid w:val="00F60199"/>
    <w:rsid w:val="00F609AE"/>
    <w:rsid w:val="00F60B4E"/>
    <w:rsid w:val="00F60BA3"/>
    <w:rsid w:val="00F60C77"/>
    <w:rsid w:val="00F60D4A"/>
    <w:rsid w:val="00F60E13"/>
    <w:rsid w:val="00F61055"/>
    <w:rsid w:val="00F61445"/>
    <w:rsid w:val="00F617A6"/>
    <w:rsid w:val="00F619FE"/>
    <w:rsid w:val="00F61EA2"/>
    <w:rsid w:val="00F62831"/>
    <w:rsid w:val="00F62878"/>
    <w:rsid w:val="00F62986"/>
    <w:rsid w:val="00F62EFF"/>
    <w:rsid w:val="00F6304F"/>
    <w:rsid w:val="00F6360D"/>
    <w:rsid w:val="00F63AD0"/>
    <w:rsid w:val="00F63D52"/>
    <w:rsid w:val="00F647E0"/>
    <w:rsid w:val="00F65EA1"/>
    <w:rsid w:val="00F663CE"/>
    <w:rsid w:val="00F665AA"/>
    <w:rsid w:val="00F66BAB"/>
    <w:rsid w:val="00F66E73"/>
    <w:rsid w:val="00F66F4E"/>
    <w:rsid w:val="00F67007"/>
    <w:rsid w:val="00F672BF"/>
    <w:rsid w:val="00F675A8"/>
    <w:rsid w:val="00F67667"/>
    <w:rsid w:val="00F67BFE"/>
    <w:rsid w:val="00F70946"/>
    <w:rsid w:val="00F70B64"/>
    <w:rsid w:val="00F7146F"/>
    <w:rsid w:val="00F71840"/>
    <w:rsid w:val="00F71F70"/>
    <w:rsid w:val="00F72964"/>
    <w:rsid w:val="00F73397"/>
    <w:rsid w:val="00F73955"/>
    <w:rsid w:val="00F73E0E"/>
    <w:rsid w:val="00F7417A"/>
    <w:rsid w:val="00F74439"/>
    <w:rsid w:val="00F745D2"/>
    <w:rsid w:val="00F74A67"/>
    <w:rsid w:val="00F753B5"/>
    <w:rsid w:val="00F7678F"/>
    <w:rsid w:val="00F76928"/>
    <w:rsid w:val="00F76943"/>
    <w:rsid w:val="00F76E45"/>
    <w:rsid w:val="00F772E3"/>
    <w:rsid w:val="00F7799E"/>
    <w:rsid w:val="00F77C76"/>
    <w:rsid w:val="00F77CF7"/>
    <w:rsid w:val="00F8043D"/>
    <w:rsid w:val="00F81A49"/>
    <w:rsid w:val="00F81B2C"/>
    <w:rsid w:val="00F821A0"/>
    <w:rsid w:val="00F8263E"/>
    <w:rsid w:val="00F83221"/>
    <w:rsid w:val="00F8327A"/>
    <w:rsid w:val="00F836C7"/>
    <w:rsid w:val="00F83A4A"/>
    <w:rsid w:val="00F83CEA"/>
    <w:rsid w:val="00F843C6"/>
    <w:rsid w:val="00F843FF"/>
    <w:rsid w:val="00F845D0"/>
    <w:rsid w:val="00F84998"/>
    <w:rsid w:val="00F84B78"/>
    <w:rsid w:val="00F84D34"/>
    <w:rsid w:val="00F85AA7"/>
    <w:rsid w:val="00F85B6A"/>
    <w:rsid w:val="00F85F9A"/>
    <w:rsid w:val="00F85FD6"/>
    <w:rsid w:val="00F86986"/>
    <w:rsid w:val="00F86E39"/>
    <w:rsid w:val="00F871EA"/>
    <w:rsid w:val="00F87C8E"/>
    <w:rsid w:val="00F87E9C"/>
    <w:rsid w:val="00F9002C"/>
    <w:rsid w:val="00F9054B"/>
    <w:rsid w:val="00F90E8A"/>
    <w:rsid w:val="00F91D79"/>
    <w:rsid w:val="00F920B9"/>
    <w:rsid w:val="00F92F31"/>
    <w:rsid w:val="00F93A2A"/>
    <w:rsid w:val="00F93FDC"/>
    <w:rsid w:val="00F944F8"/>
    <w:rsid w:val="00F94988"/>
    <w:rsid w:val="00F94E1C"/>
    <w:rsid w:val="00F953FC"/>
    <w:rsid w:val="00F95773"/>
    <w:rsid w:val="00F957CB"/>
    <w:rsid w:val="00F95C3E"/>
    <w:rsid w:val="00F95C5F"/>
    <w:rsid w:val="00F96CDC"/>
    <w:rsid w:val="00F96D91"/>
    <w:rsid w:val="00F978D2"/>
    <w:rsid w:val="00F97B60"/>
    <w:rsid w:val="00F97C22"/>
    <w:rsid w:val="00F97D89"/>
    <w:rsid w:val="00F97DB5"/>
    <w:rsid w:val="00FA03EC"/>
    <w:rsid w:val="00FA04A4"/>
    <w:rsid w:val="00FA14A5"/>
    <w:rsid w:val="00FA1727"/>
    <w:rsid w:val="00FA1958"/>
    <w:rsid w:val="00FA199D"/>
    <w:rsid w:val="00FA27B4"/>
    <w:rsid w:val="00FA2832"/>
    <w:rsid w:val="00FA2A95"/>
    <w:rsid w:val="00FA2D59"/>
    <w:rsid w:val="00FA3FEA"/>
    <w:rsid w:val="00FA4044"/>
    <w:rsid w:val="00FA419F"/>
    <w:rsid w:val="00FA4CD5"/>
    <w:rsid w:val="00FA4F82"/>
    <w:rsid w:val="00FA53F3"/>
    <w:rsid w:val="00FA57BC"/>
    <w:rsid w:val="00FA63CC"/>
    <w:rsid w:val="00FA6791"/>
    <w:rsid w:val="00FA6C81"/>
    <w:rsid w:val="00FA715C"/>
    <w:rsid w:val="00FA76D8"/>
    <w:rsid w:val="00FA7A80"/>
    <w:rsid w:val="00FA7FDC"/>
    <w:rsid w:val="00FB0109"/>
    <w:rsid w:val="00FB05B7"/>
    <w:rsid w:val="00FB086A"/>
    <w:rsid w:val="00FB0AD4"/>
    <w:rsid w:val="00FB10E7"/>
    <w:rsid w:val="00FB1481"/>
    <w:rsid w:val="00FB1906"/>
    <w:rsid w:val="00FB193E"/>
    <w:rsid w:val="00FB24B2"/>
    <w:rsid w:val="00FB2949"/>
    <w:rsid w:val="00FB2B5F"/>
    <w:rsid w:val="00FB360A"/>
    <w:rsid w:val="00FB39EF"/>
    <w:rsid w:val="00FB4162"/>
    <w:rsid w:val="00FB43EB"/>
    <w:rsid w:val="00FB4956"/>
    <w:rsid w:val="00FB4CA3"/>
    <w:rsid w:val="00FB56E0"/>
    <w:rsid w:val="00FB598A"/>
    <w:rsid w:val="00FB64CD"/>
    <w:rsid w:val="00FB72C8"/>
    <w:rsid w:val="00FC0B0C"/>
    <w:rsid w:val="00FC0DBD"/>
    <w:rsid w:val="00FC12A3"/>
    <w:rsid w:val="00FC18E9"/>
    <w:rsid w:val="00FC25A6"/>
    <w:rsid w:val="00FC25C0"/>
    <w:rsid w:val="00FC2709"/>
    <w:rsid w:val="00FC2BAE"/>
    <w:rsid w:val="00FC34BC"/>
    <w:rsid w:val="00FC36E8"/>
    <w:rsid w:val="00FC38A4"/>
    <w:rsid w:val="00FC3A1F"/>
    <w:rsid w:val="00FC3CF0"/>
    <w:rsid w:val="00FC4353"/>
    <w:rsid w:val="00FC4584"/>
    <w:rsid w:val="00FC4605"/>
    <w:rsid w:val="00FC5201"/>
    <w:rsid w:val="00FC5378"/>
    <w:rsid w:val="00FC5DCF"/>
    <w:rsid w:val="00FC5FB3"/>
    <w:rsid w:val="00FC5FD9"/>
    <w:rsid w:val="00FC6C09"/>
    <w:rsid w:val="00FC6C1A"/>
    <w:rsid w:val="00FC6CB1"/>
    <w:rsid w:val="00FC723C"/>
    <w:rsid w:val="00FC7381"/>
    <w:rsid w:val="00FC765E"/>
    <w:rsid w:val="00FC77C8"/>
    <w:rsid w:val="00FD0947"/>
    <w:rsid w:val="00FD0C9D"/>
    <w:rsid w:val="00FD223D"/>
    <w:rsid w:val="00FD248B"/>
    <w:rsid w:val="00FD27D7"/>
    <w:rsid w:val="00FD295E"/>
    <w:rsid w:val="00FD29E9"/>
    <w:rsid w:val="00FD304C"/>
    <w:rsid w:val="00FD3FBC"/>
    <w:rsid w:val="00FD4BEF"/>
    <w:rsid w:val="00FD51FE"/>
    <w:rsid w:val="00FD52C3"/>
    <w:rsid w:val="00FD5577"/>
    <w:rsid w:val="00FD55F8"/>
    <w:rsid w:val="00FD6CD0"/>
    <w:rsid w:val="00FD6D3E"/>
    <w:rsid w:val="00FD6DC8"/>
    <w:rsid w:val="00FD7177"/>
    <w:rsid w:val="00FD76C4"/>
    <w:rsid w:val="00FD7C59"/>
    <w:rsid w:val="00FD7ECF"/>
    <w:rsid w:val="00FE01AF"/>
    <w:rsid w:val="00FE0605"/>
    <w:rsid w:val="00FE090F"/>
    <w:rsid w:val="00FE095C"/>
    <w:rsid w:val="00FE1D21"/>
    <w:rsid w:val="00FE23B2"/>
    <w:rsid w:val="00FE340A"/>
    <w:rsid w:val="00FE391A"/>
    <w:rsid w:val="00FE3DAE"/>
    <w:rsid w:val="00FE5153"/>
    <w:rsid w:val="00FE5E08"/>
    <w:rsid w:val="00FE6435"/>
    <w:rsid w:val="00FE64DB"/>
    <w:rsid w:val="00FE6C1B"/>
    <w:rsid w:val="00FE6C39"/>
    <w:rsid w:val="00FE6C5F"/>
    <w:rsid w:val="00FE70F8"/>
    <w:rsid w:val="00FE7DA9"/>
    <w:rsid w:val="00FF0334"/>
    <w:rsid w:val="00FF03F4"/>
    <w:rsid w:val="00FF048A"/>
    <w:rsid w:val="00FF05FB"/>
    <w:rsid w:val="00FF09EF"/>
    <w:rsid w:val="00FF0FBA"/>
    <w:rsid w:val="00FF11BE"/>
    <w:rsid w:val="00FF2D02"/>
    <w:rsid w:val="00FF2ED7"/>
    <w:rsid w:val="00FF2FCF"/>
    <w:rsid w:val="00FF330D"/>
    <w:rsid w:val="00FF337F"/>
    <w:rsid w:val="00FF3980"/>
    <w:rsid w:val="00FF3F8A"/>
    <w:rsid w:val="00FF403A"/>
    <w:rsid w:val="00FF4458"/>
    <w:rsid w:val="00FF4993"/>
    <w:rsid w:val="00FF520D"/>
    <w:rsid w:val="00FF52D7"/>
    <w:rsid w:val="00FF538E"/>
    <w:rsid w:val="00FF6080"/>
    <w:rsid w:val="00FF64F9"/>
    <w:rsid w:val="00FF6D5C"/>
    <w:rsid w:val="00FF72E3"/>
    <w:rsid w:val="00FF7FB1"/>
    <w:rsid w:val="045EBD7D"/>
    <w:rsid w:val="05CA838C"/>
    <w:rsid w:val="0B09F4FD"/>
    <w:rsid w:val="197DC689"/>
    <w:rsid w:val="1F17C96A"/>
    <w:rsid w:val="25CE55BC"/>
    <w:rsid w:val="29909265"/>
    <w:rsid w:val="30D7F230"/>
    <w:rsid w:val="33E26C44"/>
    <w:rsid w:val="34A03F1E"/>
    <w:rsid w:val="38299A12"/>
    <w:rsid w:val="3832E5FD"/>
    <w:rsid w:val="418DE349"/>
    <w:rsid w:val="46CC5F59"/>
    <w:rsid w:val="4D6A9A4D"/>
    <w:rsid w:val="5EB89ADE"/>
    <w:rsid w:val="6D3C99C4"/>
    <w:rsid w:val="6D463E02"/>
    <w:rsid w:val="6E62922E"/>
    <w:rsid w:val="7501EB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5B9C9FB"/>
  <w15:docId w15:val="{E80F781C-CC8D-44F8-861E-F266B9CFB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083293"/>
    <w:pPr>
      <w:jc w:val="both"/>
    </w:pPr>
    <w:rPr>
      <w:lang w:val="de-D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891D07"/>
    <w:pPr>
      <w:keepNext/>
      <w:keepLines/>
      <w:pageBreakBefore/>
      <w:numPr>
        <w:numId w:val="1"/>
      </w:numPr>
      <w:pBdr>
        <w:bottom w:val="single" w:sz="4" w:space="1" w:color="9E9FA0" w:themeColor="text1" w:themeTint="A6"/>
      </w:pBdr>
      <w:spacing w:before="360"/>
      <w:outlineLvl w:val="0"/>
    </w:pPr>
    <w:rPr>
      <w:rFonts w:asciiTheme="majorHAnsi" w:eastAsiaTheme="majorEastAsia" w:hAnsiTheme="majorHAnsi" w:cstheme="majorBidi"/>
      <w:b/>
      <w:bCs/>
      <w:color w:val="6B6C6E" w:themeColor="text1"/>
      <w:sz w:val="36"/>
      <w:szCs w:val="36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B47634"/>
    <w:pPr>
      <w:keepNext/>
      <w:keepLines/>
      <w:numPr>
        <w:ilvl w:val="1"/>
        <w:numId w:val="1"/>
      </w:numPr>
      <w:spacing w:before="60" w:after="60"/>
      <w:outlineLvl w:val="1"/>
    </w:pPr>
    <w:rPr>
      <w:rFonts w:asciiTheme="majorHAnsi" w:eastAsiaTheme="majorEastAsia" w:hAnsiTheme="majorHAnsi" w:cstheme="majorBidi"/>
      <w:b/>
      <w:bCs/>
      <w:color w:val="6B6C6E" w:themeColor="text1"/>
      <w:sz w:val="32"/>
      <w:szCs w:val="28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B47634"/>
    <w:pPr>
      <w:keepNext/>
      <w:keepLines/>
      <w:numPr>
        <w:ilvl w:val="2"/>
        <w:numId w:val="1"/>
      </w:numPr>
      <w:spacing w:before="60" w:after="60"/>
      <w:outlineLvl w:val="2"/>
    </w:pPr>
    <w:rPr>
      <w:rFonts w:asciiTheme="majorHAnsi" w:eastAsiaTheme="majorEastAsia" w:hAnsiTheme="majorHAnsi" w:cstheme="majorBidi"/>
      <w:b/>
      <w:bCs/>
      <w:color w:val="6B6C6E" w:themeColor="text1"/>
      <w:sz w:val="28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B47634"/>
    <w:pPr>
      <w:keepNext/>
      <w:keepLines/>
      <w:numPr>
        <w:ilvl w:val="3"/>
        <w:numId w:val="1"/>
      </w:numPr>
      <w:spacing w:before="60" w:after="60"/>
      <w:outlineLvl w:val="3"/>
    </w:pPr>
    <w:rPr>
      <w:rFonts w:asciiTheme="majorHAnsi" w:eastAsiaTheme="majorEastAsia" w:hAnsiTheme="majorHAnsi" w:cstheme="majorBidi"/>
      <w:b/>
      <w:bCs/>
      <w:iCs/>
      <w:color w:val="6B6C6E" w:themeColor="text1"/>
      <w:sz w:val="24"/>
    </w:rPr>
  </w:style>
  <w:style w:type="paragraph" w:styleId="berschrift5">
    <w:name w:val="heading 5"/>
    <w:basedOn w:val="berschrift4"/>
    <w:next w:val="Standard"/>
    <w:link w:val="berschrift5Zchn"/>
    <w:uiPriority w:val="9"/>
    <w:unhideWhenUsed/>
    <w:qFormat/>
    <w:rsid w:val="006C0D66"/>
    <w:pPr>
      <w:numPr>
        <w:ilvl w:val="4"/>
      </w:numPr>
      <w:spacing w:after="0"/>
      <w:outlineLvl w:val="4"/>
    </w:pPr>
  </w:style>
  <w:style w:type="paragraph" w:styleId="berschrift6">
    <w:name w:val="heading 6"/>
    <w:basedOn w:val="Standard"/>
    <w:next w:val="Standard"/>
    <w:link w:val="berschrift6Zchn"/>
    <w:uiPriority w:val="9"/>
    <w:unhideWhenUsed/>
    <w:qFormat/>
    <w:pPr>
      <w:keepNext/>
      <w:keepLines/>
      <w:numPr>
        <w:ilvl w:val="5"/>
        <w:numId w:val="1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7365D" w:themeColor="text2" w:themeShade="B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pPr>
      <w:keepNext/>
      <w:keepLines/>
      <w:numPr>
        <w:ilvl w:val="6"/>
        <w:numId w:val="1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8F9092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pPr>
      <w:keepNext/>
      <w:keepLines/>
      <w:numPr>
        <w:ilvl w:val="7"/>
        <w:numId w:val="1"/>
      </w:numPr>
      <w:spacing w:before="200" w:after="0"/>
      <w:outlineLvl w:val="7"/>
    </w:pPr>
    <w:rPr>
      <w:rFonts w:asciiTheme="majorHAnsi" w:eastAsiaTheme="majorEastAsia" w:hAnsiTheme="majorHAnsi" w:cstheme="majorBidi"/>
      <w:color w:val="8F9092" w:themeColor="text1" w:themeTint="BF"/>
      <w:sz w:val="20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pPr>
      <w:keepNext/>
      <w:keepLines/>
      <w:numPr>
        <w:ilvl w:val="8"/>
        <w:numId w:val="1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8F9092" w:themeColor="text1" w:themeTint="BF"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itel">
    <w:name w:val="Title"/>
    <w:basedOn w:val="Standard"/>
    <w:next w:val="Standard"/>
    <w:link w:val="TitelZchn"/>
    <w:uiPriority w:val="10"/>
    <w:qFormat/>
    <w:pPr>
      <w:spacing w:after="0" w:line="240" w:lineRule="auto"/>
      <w:contextualSpacing/>
    </w:pPr>
    <w:rPr>
      <w:rFonts w:asciiTheme="majorHAnsi" w:eastAsiaTheme="majorEastAsia" w:hAnsiTheme="majorHAnsi" w:cstheme="majorBidi"/>
      <w:color w:val="6B6C6E" w:themeColor="text1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Pr>
      <w:rFonts w:asciiTheme="majorHAnsi" w:eastAsiaTheme="majorEastAsia" w:hAnsiTheme="majorHAnsi" w:cstheme="majorBidi"/>
      <w:color w:val="6B6C6E" w:themeColor="text1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1A75EB"/>
    <w:pPr>
      <w:numPr>
        <w:ilvl w:val="1"/>
      </w:numPr>
    </w:pPr>
    <w:rPr>
      <w:color w:val="9E9FA1" w:themeColor="text1" w:themeTint="A5"/>
      <w:spacing w:val="10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1A75EB"/>
    <w:rPr>
      <w:color w:val="9E9FA1" w:themeColor="text1" w:themeTint="A5"/>
      <w:spacing w:val="10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891D07"/>
    <w:rPr>
      <w:rFonts w:asciiTheme="majorHAnsi" w:eastAsiaTheme="majorEastAsia" w:hAnsiTheme="majorHAnsi" w:cstheme="majorBidi"/>
      <w:b/>
      <w:bCs/>
      <w:color w:val="6B6C6E" w:themeColor="text1"/>
      <w:sz w:val="36"/>
      <w:szCs w:val="36"/>
      <w:lang w:val="de-DE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B47634"/>
    <w:rPr>
      <w:rFonts w:asciiTheme="majorHAnsi" w:eastAsiaTheme="majorEastAsia" w:hAnsiTheme="majorHAnsi" w:cstheme="majorBidi"/>
      <w:b/>
      <w:bCs/>
      <w:color w:val="6B6C6E" w:themeColor="text1"/>
      <w:sz w:val="32"/>
      <w:szCs w:val="28"/>
      <w:lang w:val="de-DE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B47634"/>
    <w:rPr>
      <w:rFonts w:asciiTheme="majorHAnsi" w:eastAsiaTheme="majorEastAsia" w:hAnsiTheme="majorHAnsi" w:cstheme="majorBidi"/>
      <w:b/>
      <w:bCs/>
      <w:color w:val="6B6C6E" w:themeColor="text1"/>
      <w:sz w:val="28"/>
      <w:lang w:val="de-DE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B47634"/>
    <w:rPr>
      <w:rFonts w:asciiTheme="majorHAnsi" w:eastAsiaTheme="majorEastAsia" w:hAnsiTheme="majorHAnsi" w:cstheme="majorBidi"/>
      <w:b/>
      <w:bCs/>
      <w:iCs/>
      <w:color w:val="6B6C6E" w:themeColor="text1"/>
      <w:sz w:val="24"/>
      <w:lang w:val="de-DE"/>
    </w:rPr>
  </w:style>
  <w:style w:type="character" w:customStyle="1" w:styleId="berschrift5Zchn">
    <w:name w:val="Überschrift 5 Zchn"/>
    <w:basedOn w:val="Absatz-Standardschriftart"/>
    <w:link w:val="berschrift5"/>
    <w:uiPriority w:val="9"/>
    <w:rsid w:val="006C0D66"/>
    <w:rPr>
      <w:rFonts w:asciiTheme="majorHAnsi" w:eastAsiaTheme="majorEastAsia" w:hAnsiTheme="majorHAnsi" w:cstheme="majorBidi"/>
      <w:b/>
      <w:bCs/>
      <w:iCs/>
      <w:color w:val="6B6C6E" w:themeColor="text1"/>
      <w:sz w:val="24"/>
      <w:lang w:val="de-DE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Pr>
      <w:rFonts w:asciiTheme="majorHAnsi" w:eastAsiaTheme="majorEastAsia" w:hAnsiTheme="majorHAnsi" w:cstheme="majorBidi"/>
      <w:i/>
      <w:iCs/>
      <w:color w:val="17365D" w:themeColor="text2" w:themeShade="BF"/>
      <w:lang w:val="de-DE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Pr>
      <w:rFonts w:asciiTheme="majorHAnsi" w:eastAsiaTheme="majorEastAsia" w:hAnsiTheme="majorHAnsi" w:cstheme="majorBidi"/>
      <w:i/>
      <w:iCs/>
      <w:color w:val="8F9092" w:themeColor="text1" w:themeTint="BF"/>
      <w:lang w:val="de-DE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Pr>
      <w:rFonts w:asciiTheme="majorHAnsi" w:eastAsiaTheme="majorEastAsia" w:hAnsiTheme="majorHAnsi" w:cstheme="majorBidi"/>
      <w:color w:val="8F9092" w:themeColor="text1" w:themeTint="BF"/>
      <w:sz w:val="20"/>
      <w:szCs w:val="20"/>
      <w:lang w:val="de-DE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Pr>
      <w:rFonts w:asciiTheme="majorHAnsi" w:eastAsiaTheme="majorEastAsia" w:hAnsiTheme="majorHAnsi" w:cstheme="majorBidi"/>
      <w:i/>
      <w:iCs/>
      <w:color w:val="8F9092" w:themeColor="text1" w:themeTint="BF"/>
      <w:sz w:val="20"/>
      <w:szCs w:val="20"/>
      <w:lang w:val="de-DE"/>
    </w:rPr>
  </w:style>
  <w:style w:type="character" w:styleId="SchwacheHervorhebung">
    <w:name w:val="Subtle Emphasis"/>
    <w:basedOn w:val="Absatz-Standardschriftart"/>
    <w:uiPriority w:val="19"/>
    <w:qFormat/>
    <w:rPr>
      <w:i/>
      <w:iCs/>
      <w:color w:val="8F9092" w:themeColor="text1" w:themeTint="BF"/>
    </w:rPr>
  </w:style>
  <w:style w:type="character" w:styleId="Hervorhebung">
    <w:name w:val="Emphasis"/>
    <w:basedOn w:val="Absatz-Standardschriftart"/>
    <w:uiPriority w:val="20"/>
    <w:qFormat/>
    <w:rPr>
      <w:i/>
      <w:iCs/>
      <w:color w:val="auto"/>
    </w:rPr>
  </w:style>
  <w:style w:type="character" w:styleId="IntensiveHervorhebung">
    <w:name w:val="Intense Emphasis"/>
    <w:basedOn w:val="Absatz-Standardschriftart"/>
    <w:uiPriority w:val="21"/>
    <w:qFormat/>
    <w:rPr>
      <w:b/>
      <w:bCs/>
      <w:i/>
      <w:iCs/>
      <w:caps/>
    </w:rPr>
  </w:style>
  <w:style w:type="character" w:styleId="Fett">
    <w:name w:val="Strong"/>
    <w:basedOn w:val="Absatz-Standardschriftart"/>
    <w:uiPriority w:val="22"/>
    <w:qFormat/>
    <w:rsid w:val="00074A9B"/>
    <w:rPr>
      <w:b/>
      <w:bCs/>
      <w:noProof w:val="0"/>
      <w:color w:val="6B6C6E" w:themeColor="text1"/>
      <w:lang w:val="de-DE"/>
    </w:rPr>
  </w:style>
  <w:style w:type="paragraph" w:styleId="Zitat">
    <w:name w:val="Quote"/>
    <w:basedOn w:val="Standard"/>
    <w:next w:val="Standard"/>
    <w:link w:val="ZitatZchn"/>
    <w:qFormat/>
    <w:rsid w:val="00090136"/>
    <w:pPr>
      <w:spacing w:before="160"/>
      <w:ind w:left="720" w:right="720"/>
    </w:pPr>
    <w:rPr>
      <w:iCs/>
      <w:color w:val="6B6C6E" w:themeColor="text1"/>
    </w:rPr>
  </w:style>
  <w:style w:type="character" w:customStyle="1" w:styleId="ZitatZchn">
    <w:name w:val="Zitat Zchn"/>
    <w:basedOn w:val="Absatz-Standardschriftart"/>
    <w:link w:val="Zitat"/>
    <w:rsid w:val="007059DB"/>
    <w:rPr>
      <w:iCs/>
      <w:color w:val="6B6C6E" w:themeColor="text1"/>
      <w:lang w:val="de-DE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pPr>
      <w:pBdr>
        <w:top w:val="single" w:sz="24" w:space="1" w:color="F2F2F2" w:themeColor="background1" w:themeShade="F2"/>
        <w:bottom w:val="single" w:sz="24" w:space="1" w:color="F2F2F2" w:themeColor="background1" w:themeShade="F2"/>
      </w:pBdr>
      <w:shd w:val="clear" w:color="auto" w:fill="F2F2F2" w:themeFill="background1" w:themeFillShade="F2"/>
      <w:spacing w:before="240" w:after="240"/>
      <w:ind w:left="936" w:right="936"/>
      <w:jc w:val="center"/>
    </w:pPr>
    <w:rPr>
      <w:color w:val="6B6C6E" w:themeColor="tex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Pr>
      <w:color w:val="6B6C6E" w:themeColor="text1"/>
      <w:shd w:val="clear" w:color="auto" w:fill="F2F2F2" w:themeFill="background1" w:themeFillShade="F2"/>
    </w:rPr>
  </w:style>
  <w:style w:type="character" w:styleId="SchwacherVerweis">
    <w:name w:val="Subtle Reference"/>
    <w:basedOn w:val="Absatz-Standardschriftart"/>
    <w:uiPriority w:val="31"/>
    <w:qFormat/>
    <w:rPr>
      <w:smallCaps/>
      <w:color w:val="8F9092" w:themeColor="text1" w:themeTint="BF"/>
      <w:u w:val="single" w:color="B4B4B6" w:themeColor="text1" w:themeTint="80"/>
    </w:rPr>
  </w:style>
  <w:style w:type="character" w:styleId="IntensiverVerweis">
    <w:name w:val="Intense Reference"/>
    <w:basedOn w:val="Absatz-Standardschriftart"/>
    <w:uiPriority w:val="32"/>
    <w:qFormat/>
    <w:rPr>
      <w:b/>
      <w:bCs/>
      <w:smallCaps/>
      <w:u w:val="single"/>
    </w:rPr>
  </w:style>
  <w:style w:type="character" w:styleId="Buchtitel">
    <w:name w:val="Book Title"/>
    <w:basedOn w:val="Absatz-Standardschriftart"/>
    <w:uiPriority w:val="33"/>
    <w:qFormat/>
    <w:rPr>
      <w:b w:val="0"/>
      <w:bCs w:val="0"/>
      <w:smallCaps/>
      <w:spacing w:val="5"/>
    </w:rPr>
  </w:style>
  <w:style w:type="paragraph" w:styleId="Beschriftung">
    <w:name w:val="caption"/>
    <w:basedOn w:val="Standard"/>
    <w:next w:val="Standard"/>
    <w:uiPriority w:val="35"/>
    <w:unhideWhenUsed/>
    <w:qFormat/>
    <w:pPr>
      <w:spacing w:after="200" w:line="240" w:lineRule="auto"/>
    </w:pPr>
    <w:rPr>
      <w:i/>
      <w:iCs/>
      <w:color w:val="1F497D" w:themeColor="text2"/>
      <w:sz w:val="18"/>
      <w:szCs w:val="18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pPr>
      <w:outlineLvl w:val="9"/>
    </w:pPr>
  </w:style>
  <w:style w:type="paragraph" w:styleId="KeinLeerraum">
    <w:name w:val="No Spacing"/>
    <w:uiPriority w:val="1"/>
    <w:qFormat/>
    <w:pPr>
      <w:spacing w:after="0" w:line="240" w:lineRule="auto"/>
    </w:pPr>
  </w:style>
  <w:style w:type="paragraph" w:styleId="Listenabsatz">
    <w:name w:val="List Paragraph"/>
    <w:basedOn w:val="Standard"/>
    <w:uiPriority w:val="34"/>
    <w:qFormat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C16C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C16CE"/>
    <w:rPr>
      <w:rFonts w:ascii="Segoe UI" w:hAnsi="Segoe UI" w:cs="Segoe UI"/>
      <w:sz w:val="18"/>
      <w:szCs w:val="18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114D5B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114D5B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114D5B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114D5B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114D5B"/>
    <w:rPr>
      <w:b/>
      <w:bCs/>
      <w:sz w:val="20"/>
      <w:szCs w:val="20"/>
    </w:rPr>
  </w:style>
  <w:style w:type="paragraph" w:styleId="Kopfzeile">
    <w:name w:val="header"/>
    <w:basedOn w:val="Standard"/>
    <w:link w:val="KopfzeileZchn"/>
    <w:uiPriority w:val="99"/>
    <w:unhideWhenUsed/>
    <w:rsid w:val="003533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353313"/>
  </w:style>
  <w:style w:type="paragraph" w:styleId="Fuzeile">
    <w:name w:val="footer"/>
    <w:basedOn w:val="Standard"/>
    <w:link w:val="FuzeileZchn"/>
    <w:uiPriority w:val="99"/>
    <w:unhideWhenUsed/>
    <w:qFormat/>
    <w:rsid w:val="003533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353313"/>
  </w:style>
  <w:style w:type="paragraph" w:styleId="Verzeichnis1">
    <w:name w:val="toc 1"/>
    <w:basedOn w:val="Standard"/>
    <w:next w:val="Standard"/>
    <w:autoRedefine/>
    <w:uiPriority w:val="39"/>
    <w:unhideWhenUsed/>
    <w:rsid w:val="00905FF2"/>
    <w:pPr>
      <w:tabs>
        <w:tab w:val="right" w:leader="dot" w:pos="9060"/>
      </w:tabs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382C1A"/>
    <w:pPr>
      <w:tabs>
        <w:tab w:val="left" w:pos="880"/>
        <w:tab w:val="right" w:leader="dot" w:pos="9062"/>
      </w:tabs>
      <w:spacing w:after="100"/>
      <w:ind w:left="220"/>
      <w:jc w:val="left"/>
    </w:pPr>
  </w:style>
  <w:style w:type="paragraph" w:styleId="Verzeichnis3">
    <w:name w:val="toc 3"/>
    <w:basedOn w:val="Standard"/>
    <w:next w:val="Standard"/>
    <w:autoRedefine/>
    <w:uiPriority w:val="39"/>
    <w:unhideWhenUsed/>
    <w:rsid w:val="00705B25"/>
    <w:pPr>
      <w:spacing w:after="100"/>
      <w:ind w:left="440"/>
    </w:pPr>
  </w:style>
  <w:style w:type="character" w:styleId="Hyperlink">
    <w:name w:val="Hyperlink"/>
    <w:basedOn w:val="Absatz-Standardschriftart"/>
    <w:uiPriority w:val="99"/>
    <w:unhideWhenUsed/>
    <w:rsid w:val="00705B25"/>
    <w:rPr>
      <w:color w:val="0000FF" w:themeColor="hyperlink"/>
      <w:u w:val="single"/>
    </w:rPr>
  </w:style>
  <w:style w:type="paragraph" w:styleId="Verzeichnis4">
    <w:name w:val="toc 4"/>
    <w:basedOn w:val="Standard"/>
    <w:next w:val="Standard"/>
    <w:autoRedefine/>
    <w:uiPriority w:val="39"/>
    <w:unhideWhenUsed/>
    <w:rsid w:val="00705B25"/>
    <w:pPr>
      <w:spacing w:after="100"/>
      <w:ind w:left="660"/>
    </w:pPr>
  </w:style>
  <w:style w:type="paragraph" w:styleId="berarbeitung">
    <w:name w:val="Revision"/>
    <w:hidden/>
    <w:uiPriority w:val="99"/>
    <w:semiHidden/>
    <w:rsid w:val="002D6B41"/>
    <w:pPr>
      <w:spacing w:after="0" w:line="240" w:lineRule="auto"/>
    </w:pPr>
  </w:style>
  <w:style w:type="paragraph" w:customStyle="1" w:styleId="KiTaPLUSFunktion">
    <w:name w:val="KiTaPLUS Funktion"/>
    <w:basedOn w:val="KiTaPLUSFunktionRahmen"/>
    <w:qFormat/>
    <w:rsid w:val="0043606D"/>
    <w:rPr>
      <w:b/>
      <w:color w:val="1AA41B" w:themeColor="accent1"/>
    </w:rPr>
  </w:style>
  <w:style w:type="paragraph" w:customStyle="1" w:styleId="KiTaPLUSFunktionRahmen">
    <w:name w:val="KiTaPLUS Funktion Rahmen"/>
    <w:basedOn w:val="Standard"/>
    <w:qFormat/>
    <w:rsid w:val="0043606D"/>
    <w:pPr>
      <w:pBdr>
        <w:top w:val="single" w:sz="4" w:space="1" w:color="1AA41B" w:themeColor="accent1"/>
        <w:left w:val="single" w:sz="4" w:space="4" w:color="1AA41B" w:themeColor="accent1"/>
        <w:bottom w:val="single" w:sz="4" w:space="1" w:color="1AA41B" w:themeColor="accent1"/>
        <w:right w:val="single" w:sz="4" w:space="4" w:color="1AA41B" w:themeColor="accent1"/>
      </w:pBdr>
    </w:pPr>
  </w:style>
  <w:style w:type="table" w:styleId="Tabellenraster">
    <w:name w:val="Table Grid"/>
    <w:basedOn w:val="NormaleTabelle"/>
    <w:uiPriority w:val="39"/>
    <w:rsid w:val="008D4C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itternetztabelle7farbigAkzent51">
    <w:name w:val="Gitternetztabelle 7 farbig – Akzent 51"/>
    <w:basedOn w:val="NormaleTabelle"/>
    <w:uiPriority w:val="52"/>
    <w:rsid w:val="008D4CA2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customStyle="1" w:styleId="Gitternetztabelle2Akzent51">
    <w:name w:val="Gitternetztabelle 2 – Akzent 51"/>
    <w:basedOn w:val="NormaleTabelle"/>
    <w:uiPriority w:val="47"/>
    <w:rsid w:val="008D4CA2"/>
    <w:pPr>
      <w:spacing w:after="0" w:line="240" w:lineRule="auto"/>
    </w:pPr>
    <w:tblPr>
      <w:tblStyleRowBandSize w:val="1"/>
      <w:tblStyleColBandSize w:val="1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Gitternetztabelle4Akzent51">
    <w:name w:val="Gitternetztabelle 4 – Akzent 51"/>
    <w:basedOn w:val="NormaleTabelle"/>
    <w:uiPriority w:val="49"/>
    <w:rsid w:val="008D4CA2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EinfacheTabelle21">
    <w:name w:val="Einfache Tabelle 21"/>
    <w:basedOn w:val="NormaleTabelle"/>
    <w:uiPriority w:val="42"/>
    <w:rsid w:val="008D4CA2"/>
    <w:pPr>
      <w:spacing w:after="0" w:line="240" w:lineRule="auto"/>
    </w:pPr>
    <w:tblPr>
      <w:tblStyleRowBandSize w:val="1"/>
      <w:tblStyleColBandSize w:val="1"/>
      <w:tblBorders>
        <w:top w:val="single" w:sz="4" w:space="0" w:color="B4B4B6" w:themeColor="text1" w:themeTint="80"/>
        <w:bottom w:val="single" w:sz="4" w:space="0" w:color="B4B4B6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B4B4B6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B4B4B6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B4B4B6" w:themeColor="text1" w:themeTint="80"/>
          <w:right w:val="single" w:sz="4" w:space="0" w:color="B4B4B6" w:themeColor="text1" w:themeTint="80"/>
        </w:tcBorders>
      </w:tcPr>
    </w:tblStylePr>
    <w:tblStylePr w:type="band2Vert">
      <w:tblPr/>
      <w:tcPr>
        <w:tcBorders>
          <w:left w:val="single" w:sz="4" w:space="0" w:color="B4B4B6" w:themeColor="text1" w:themeTint="80"/>
          <w:right w:val="single" w:sz="4" w:space="0" w:color="B4B4B6" w:themeColor="text1" w:themeTint="80"/>
        </w:tcBorders>
      </w:tcPr>
    </w:tblStylePr>
    <w:tblStylePr w:type="band1Horz">
      <w:tblPr/>
      <w:tcPr>
        <w:tcBorders>
          <w:top w:val="single" w:sz="4" w:space="0" w:color="B4B4B6" w:themeColor="text1" w:themeTint="80"/>
          <w:bottom w:val="single" w:sz="4" w:space="0" w:color="B4B4B6" w:themeColor="text1" w:themeTint="80"/>
        </w:tcBorders>
      </w:tcPr>
    </w:tblStylePr>
  </w:style>
  <w:style w:type="paragraph" w:customStyle="1" w:styleId="Grafik">
    <w:name w:val="Grafik"/>
    <w:basedOn w:val="Standard"/>
    <w:qFormat/>
    <w:rsid w:val="00046DCC"/>
    <w:rPr>
      <w:noProof/>
      <w:lang w:eastAsia="de-DE"/>
    </w:rPr>
  </w:style>
  <w:style w:type="paragraph" w:customStyle="1" w:styleId="Default">
    <w:name w:val="Default"/>
    <w:rsid w:val="00B53AA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val="de-DE" w:eastAsia="en-US"/>
    </w:rPr>
  </w:style>
  <w:style w:type="table" w:customStyle="1" w:styleId="Gitternetztabelle1hell1">
    <w:name w:val="Gitternetztabelle 1 hell1"/>
    <w:basedOn w:val="NormaleTabelle"/>
    <w:uiPriority w:val="46"/>
    <w:rsid w:val="00B53AAC"/>
    <w:pPr>
      <w:spacing w:after="0" w:line="240" w:lineRule="auto"/>
    </w:pPr>
    <w:rPr>
      <w:rFonts w:eastAsiaTheme="minorHAnsi"/>
      <w:lang w:val="de-DE" w:eastAsia="en-US"/>
    </w:rPr>
    <w:tblPr>
      <w:tblStyleRowBandSize w:val="1"/>
      <w:tblStyleColBandSize w:val="1"/>
      <w:tblBorders>
        <w:top w:val="single" w:sz="4" w:space="0" w:color="C3C4C5" w:themeColor="text1" w:themeTint="66"/>
        <w:left w:val="single" w:sz="4" w:space="0" w:color="C3C4C5" w:themeColor="text1" w:themeTint="66"/>
        <w:bottom w:val="single" w:sz="4" w:space="0" w:color="C3C4C5" w:themeColor="text1" w:themeTint="66"/>
        <w:right w:val="single" w:sz="4" w:space="0" w:color="C3C4C5" w:themeColor="text1" w:themeTint="66"/>
        <w:insideH w:val="single" w:sz="4" w:space="0" w:color="C3C4C5" w:themeColor="text1" w:themeTint="66"/>
        <w:insideV w:val="single" w:sz="4" w:space="0" w:color="C3C4C5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A5A6A8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5A6A8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BesuchterLink">
    <w:name w:val="FollowedHyperlink"/>
    <w:basedOn w:val="Absatz-Standardschriftart"/>
    <w:uiPriority w:val="99"/>
    <w:semiHidden/>
    <w:unhideWhenUsed/>
    <w:rsid w:val="00BB65CB"/>
    <w:rPr>
      <w:color w:val="800080" w:themeColor="followedHyperlink"/>
      <w:u w:val="single"/>
    </w:rPr>
  </w:style>
  <w:style w:type="paragraph" w:styleId="StandardWeb">
    <w:name w:val="Normal (Web)"/>
    <w:basedOn w:val="Standard"/>
    <w:uiPriority w:val="99"/>
    <w:unhideWhenUsed/>
    <w:rsid w:val="002A78D0"/>
    <w:pPr>
      <w:spacing w:before="100" w:beforeAutospacing="1" w:after="100" w:afterAutospacing="1" w:line="240" w:lineRule="auto"/>
      <w:jc w:val="left"/>
    </w:pPr>
    <w:rPr>
      <w:rFonts w:ascii="Times New Roman" w:hAnsi="Times New Roman" w:cs="Times New Roman"/>
      <w:sz w:val="24"/>
      <w:szCs w:val="24"/>
      <w:lang w:eastAsia="de-DE"/>
    </w:rPr>
  </w:style>
  <w:style w:type="paragraph" w:customStyle="1" w:styleId="Kapitlchen">
    <w:name w:val="Kapitälchen"/>
    <w:basedOn w:val="Default"/>
    <w:link w:val="KapitlchenZchn"/>
    <w:qFormat/>
    <w:rsid w:val="00773B74"/>
    <w:pPr>
      <w:spacing w:after="60"/>
    </w:pPr>
    <w:rPr>
      <w:rFonts w:asciiTheme="majorHAnsi" w:hAnsiTheme="majorHAnsi"/>
      <w:smallCaps/>
      <w:color w:val="6B6C6E" w:themeColor="text1"/>
      <w:u w:val="single"/>
    </w:rPr>
  </w:style>
  <w:style w:type="character" w:customStyle="1" w:styleId="KapitlchenZchn">
    <w:name w:val="Kapitälchen Zchn"/>
    <w:basedOn w:val="berschrift4Zchn"/>
    <w:link w:val="Kapitlchen"/>
    <w:rsid w:val="00773B74"/>
    <w:rPr>
      <w:rFonts w:asciiTheme="majorHAnsi" w:eastAsiaTheme="minorHAnsi" w:hAnsiTheme="majorHAnsi" w:cs="Arial"/>
      <w:b w:val="0"/>
      <w:bCs w:val="0"/>
      <w:iCs w:val="0"/>
      <w:smallCaps/>
      <w:color w:val="6B6C6E" w:themeColor="text1"/>
      <w:sz w:val="24"/>
      <w:szCs w:val="24"/>
      <w:u w:val="single"/>
      <w:lang w:val="de-DE" w:eastAsia="en-US"/>
    </w:rPr>
  </w:style>
  <w:style w:type="paragraph" w:customStyle="1" w:styleId="Formatvorlage1">
    <w:name w:val="Formatvorlage1"/>
    <w:basedOn w:val="berschrift1"/>
    <w:link w:val="Formatvorlage1Zchn"/>
    <w:qFormat/>
    <w:rsid w:val="00F61055"/>
    <w:pPr>
      <w:numPr>
        <w:numId w:val="0"/>
      </w:numPr>
      <w:outlineLvl w:val="9"/>
    </w:pPr>
    <w:rPr>
      <w:b w:val="0"/>
      <w:smallCaps/>
    </w:rPr>
  </w:style>
  <w:style w:type="character" w:customStyle="1" w:styleId="Formatvorlage1Zchn">
    <w:name w:val="Formatvorlage1 Zchn"/>
    <w:basedOn w:val="berschrift1Zchn"/>
    <w:link w:val="Formatvorlage1"/>
    <w:rsid w:val="00F61055"/>
    <w:rPr>
      <w:rFonts w:asciiTheme="majorHAnsi" w:eastAsiaTheme="majorEastAsia" w:hAnsiTheme="majorHAnsi" w:cstheme="majorBidi"/>
      <w:b w:val="0"/>
      <w:bCs/>
      <w:smallCaps/>
      <w:color w:val="6B6C6E" w:themeColor="text1"/>
      <w:sz w:val="36"/>
      <w:szCs w:val="36"/>
      <w:lang w:val="de-DE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E572AF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E572AF"/>
    <w:rPr>
      <w:sz w:val="20"/>
      <w:szCs w:val="20"/>
      <w:lang w:val="de-DE"/>
    </w:rPr>
  </w:style>
  <w:style w:type="character" w:styleId="Funotenzeichen">
    <w:name w:val="footnote reference"/>
    <w:basedOn w:val="Absatz-Standardschriftart"/>
    <w:uiPriority w:val="99"/>
    <w:semiHidden/>
    <w:unhideWhenUsed/>
    <w:rsid w:val="00E572AF"/>
    <w:rPr>
      <w:vertAlign w:val="superscript"/>
    </w:rPr>
  </w:style>
  <w:style w:type="paragraph" w:customStyle="1" w:styleId="Funote">
    <w:name w:val="Fußnote"/>
    <w:basedOn w:val="Funotentext"/>
    <w:link w:val="FunoteZchn"/>
    <w:qFormat/>
    <w:rsid w:val="00026364"/>
    <w:pPr>
      <w:tabs>
        <w:tab w:val="left" w:pos="113"/>
      </w:tabs>
      <w:ind w:left="113" w:hanging="113"/>
    </w:pPr>
    <w:rPr>
      <w:sz w:val="18"/>
    </w:rPr>
  </w:style>
  <w:style w:type="character" w:customStyle="1" w:styleId="FunoteZchn">
    <w:name w:val="Fußnote Zchn"/>
    <w:basedOn w:val="FunotentextZchn"/>
    <w:link w:val="Funote"/>
    <w:rsid w:val="00026364"/>
    <w:rPr>
      <w:sz w:val="18"/>
      <w:szCs w:val="20"/>
      <w:lang w:val="de-DE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29507B"/>
    <w:rPr>
      <w:color w:val="605E5C"/>
      <w:shd w:val="clear" w:color="auto" w:fill="E1DFDD"/>
    </w:rPr>
  </w:style>
  <w:style w:type="character" w:customStyle="1" w:styleId="confluence-anchor-link">
    <w:name w:val="confluence-anchor-link"/>
    <w:basedOn w:val="Absatz-Standardschriftart"/>
    <w:rsid w:val="00FA1727"/>
  </w:style>
  <w:style w:type="paragraph" w:customStyle="1" w:styleId="Fuzeile1">
    <w:name w:val="Fußzeile 1"/>
    <w:basedOn w:val="Kopfzeile"/>
    <w:link w:val="Fuzeile1Zchn"/>
    <w:qFormat/>
    <w:rsid w:val="00071BAD"/>
    <w:pPr>
      <w:pBdr>
        <w:bottom w:val="single" w:sz="4" w:space="1" w:color="auto"/>
      </w:pBdr>
    </w:pPr>
    <w:rPr>
      <w:rFonts w:ascii="Arial" w:eastAsiaTheme="minorHAnsi" w:hAnsi="Arial"/>
      <w:color w:val="1F497D" w:themeColor="text2"/>
      <w:sz w:val="20"/>
      <w:lang w:eastAsia="en-US"/>
    </w:rPr>
  </w:style>
  <w:style w:type="character" w:customStyle="1" w:styleId="Fuzeile1Zchn">
    <w:name w:val="Fußzeile 1 Zchn"/>
    <w:basedOn w:val="KopfzeileZchn"/>
    <w:link w:val="Fuzeile1"/>
    <w:rsid w:val="00071BAD"/>
    <w:rPr>
      <w:rFonts w:ascii="Arial" w:eastAsiaTheme="minorHAnsi" w:hAnsi="Arial"/>
      <w:color w:val="1F497D" w:themeColor="text2"/>
      <w:sz w:val="20"/>
      <w:lang w:val="de-DE" w:eastAsia="en-US"/>
    </w:rPr>
  </w:style>
  <w:style w:type="numbering" w:customStyle="1" w:styleId="AktuelleListe1">
    <w:name w:val="Aktuelle Liste1"/>
    <w:uiPriority w:val="99"/>
    <w:rsid w:val="008F64D9"/>
    <w:pPr>
      <w:numPr>
        <w:numId w:val="7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00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5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19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52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6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975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91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8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9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5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0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0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14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3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26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098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32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94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36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00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54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1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9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8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05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7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75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4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2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84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5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94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84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90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0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013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89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93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9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46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07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00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8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2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7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94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65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6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95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453429">
          <w:blockQuote w:val="1"/>
          <w:marLeft w:val="285"/>
          <w:marRight w:val="0"/>
          <w:marTop w:val="150"/>
          <w:marBottom w:val="0"/>
          <w:divBdr>
            <w:top w:val="none" w:sz="0" w:space="0" w:color="auto"/>
            <w:left w:val="single" w:sz="6" w:space="15" w:color="1E2915"/>
            <w:bottom w:val="none" w:sz="0" w:space="0" w:color="auto"/>
            <w:right w:val="none" w:sz="0" w:space="0" w:color="auto"/>
          </w:divBdr>
        </w:div>
        <w:div w:id="418142764">
          <w:blockQuote w:val="1"/>
          <w:marLeft w:val="285"/>
          <w:marRight w:val="0"/>
          <w:marTop w:val="150"/>
          <w:marBottom w:val="0"/>
          <w:divBdr>
            <w:top w:val="none" w:sz="0" w:space="0" w:color="auto"/>
            <w:left w:val="single" w:sz="6" w:space="15" w:color="1E2915"/>
            <w:bottom w:val="none" w:sz="0" w:space="0" w:color="auto"/>
            <w:right w:val="none" w:sz="0" w:space="0" w:color="auto"/>
          </w:divBdr>
        </w:div>
        <w:div w:id="1383098035">
          <w:blockQuote w:val="1"/>
          <w:marLeft w:val="285"/>
          <w:marRight w:val="0"/>
          <w:marTop w:val="150"/>
          <w:marBottom w:val="0"/>
          <w:divBdr>
            <w:top w:val="none" w:sz="0" w:space="0" w:color="auto"/>
            <w:left w:val="single" w:sz="6" w:space="15" w:color="1E2915"/>
            <w:bottom w:val="none" w:sz="0" w:space="0" w:color="auto"/>
            <w:right w:val="none" w:sz="0" w:space="0" w:color="auto"/>
          </w:divBdr>
        </w:div>
        <w:div w:id="1516768303">
          <w:blockQuote w:val="1"/>
          <w:marLeft w:val="285"/>
          <w:marRight w:val="0"/>
          <w:marTop w:val="150"/>
          <w:marBottom w:val="0"/>
          <w:divBdr>
            <w:top w:val="none" w:sz="0" w:space="0" w:color="auto"/>
            <w:left w:val="single" w:sz="6" w:space="15" w:color="1E2915"/>
            <w:bottom w:val="none" w:sz="0" w:space="0" w:color="auto"/>
            <w:right w:val="none" w:sz="0" w:space="0" w:color="auto"/>
          </w:divBdr>
        </w:div>
        <w:div w:id="1645308544">
          <w:blockQuote w:val="1"/>
          <w:marLeft w:val="285"/>
          <w:marRight w:val="0"/>
          <w:marTop w:val="150"/>
          <w:marBottom w:val="0"/>
          <w:divBdr>
            <w:top w:val="none" w:sz="0" w:space="0" w:color="auto"/>
            <w:left w:val="single" w:sz="6" w:space="15" w:color="1E2915"/>
            <w:bottom w:val="none" w:sz="0" w:space="0" w:color="auto"/>
            <w:right w:val="none" w:sz="0" w:space="0" w:color="auto"/>
          </w:divBdr>
        </w:div>
      </w:divsChild>
    </w:div>
    <w:div w:id="181071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0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07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3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6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8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877394">
          <w:blockQuote w:val="1"/>
          <w:marLeft w:val="285"/>
          <w:marRight w:val="0"/>
          <w:marTop w:val="150"/>
          <w:marBottom w:val="0"/>
          <w:divBdr>
            <w:top w:val="none" w:sz="0" w:space="0" w:color="auto"/>
            <w:left w:val="single" w:sz="6" w:space="15" w:color="DFE1E5"/>
            <w:bottom w:val="none" w:sz="0" w:space="0" w:color="auto"/>
            <w:right w:val="none" w:sz="0" w:space="0" w:color="auto"/>
          </w:divBdr>
        </w:div>
      </w:divsChild>
    </w:div>
    <w:div w:id="201845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46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8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kultur.web.nrw.de/onlineantrag" TargetMode="External"/><Relationship Id="rId18" Type="http://schemas.openxmlformats.org/officeDocument/2006/relationships/image" Target="media/image7.png"/><Relationship Id="rId26" Type="http://schemas.openxmlformats.org/officeDocument/2006/relationships/image" Target="media/image15.png"/><Relationship Id="rId3" Type="http://schemas.openxmlformats.org/officeDocument/2006/relationships/customXml" Target="../customXml/item3.xml"/><Relationship Id="rId21" Type="http://schemas.openxmlformats.org/officeDocument/2006/relationships/image" Target="media/image10.png"/><Relationship Id="rId7" Type="http://schemas.openxmlformats.org/officeDocument/2006/relationships/settings" Target="settings.xml"/><Relationship Id="rId12" Type="http://schemas.openxmlformats.org/officeDocument/2006/relationships/image" Target="media/image2.svg"/><Relationship Id="rId17" Type="http://schemas.openxmlformats.org/officeDocument/2006/relationships/image" Target="media/image6.png"/><Relationship Id="rId25" Type="http://schemas.openxmlformats.org/officeDocument/2006/relationships/image" Target="media/image14.png"/><Relationship Id="rId2" Type="http://schemas.openxmlformats.org/officeDocument/2006/relationships/customXml" Target="../customXml/item2.xml"/><Relationship Id="rId16" Type="http://schemas.openxmlformats.org/officeDocument/2006/relationships/image" Target="media/image5.png"/><Relationship Id="rId20" Type="http://schemas.openxmlformats.org/officeDocument/2006/relationships/image" Target="media/image9.png"/><Relationship Id="rId29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image" Target="media/image13.png"/><Relationship Id="rId5" Type="http://schemas.openxmlformats.org/officeDocument/2006/relationships/numbering" Target="numbering.xml"/><Relationship Id="rId15" Type="http://schemas.openxmlformats.org/officeDocument/2006/relationships/image" Target="media/image4.png"/><Relationship Id="rId23" Type="http://schemas.openxmlformats.org/officeDocument/2006/relationships/image" Target="media/image12.png"/><Relationship Id="rId28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image" Target="media/image8.png"/><Relationship Id="rId31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3.png"/><Relationship Id="rId22" Type="http://schemas.openxmlformats.org/officeDocument/2006/relationships/image" Target="media/image11.png"/><Relationship Id="rId27" Type="http://schemas.openxmlformats.org/officeDocument/2006/relationships/image" Target="media/image16.png"/><Relationship Id="rId30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8.emf"/><Relationship Id="rId1" Type="http://schemas.openxmlformats.org/officeDocument/2006/relationships/image" Target="media/image17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hristian%20Wenzel\AppData\Roaming\Microsoft\Templates\Design%20Bericht%20(leer).dotx" TargetMode="External"/></Relationships>
</file>

<file path=word/theme/theme1.xml><?xml version="1.0" encoding="utf-8"?>
<a:theme xmlns:a="http://schemas.openxmlformats.org/drawingml/2006/main" name="Office Theme">
  <a:themeElements>
    <a:clrScheme name="KiTaPLUS">
      <a:dk1>
        <a:srgbClr val="6B6C6E"/>
      </a:dk1>
      <a:lt1>
        <a:sysClr val="window" lastClr="FFFFFF"/>
      </a:lt1>
      <a:dk2>
        <a:srgbClr val="1F497D"/>
      </a:dk2>
      <a:lt2>
        <a:srgbClr val="EEECE1"/>
      </a:lt2>
      <a:accent1>
        <a:srgbClr val="1AA41B"/>
      </a:accent1>
      <a:accent2>
        <a:srgbClr val="D63333"/>
      </a:accent2>
      <a:accent3>
        <a:srgbClr val="077A07"/>
      </a:accent3>
      <a:accent4>
        <a:srgbClr val="B3B3B3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TaxCatchAll xmlns="399b44f0-3234-46c9-af8e-78c8439c83e3" xsi:nil="true"/>
    <lcf76f155ced4ddcb4097134ff3c332f xmlns="271ca5f0-84cb-4b6e-9b4f-90b946af5809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6146D0A105DD440BF8C490A5BFA6D2C" ma:contentTypeVersion="20" ma:contentTypeDescription="Ein neues Dokument erstellen." ma:contentTypeScope="" ma:versionID="ab04e9e66011ae9ae744b1851dc14537">
  <xsd:schema xmlns:xsd="http://www.w3.org/2001/XMLSchema" xmlns:xs="http://www.w3.org/2001/XMLSchema" xmlns:p="http://schemas.microsoft.com/office/2006/metadata/properties" xmlns:ns1="http://schemas.microsoft.com/sharepoint/v3" xmlns:ns2="271ca5f0-84cb-4b6e-9b4f-90b946af5809" xmlns:ns3="399b44f0-3234-46c9-af8e-78c8439c83e3" targetNamespace="http://schemas.microsoft.com/office/2006/metadata/properties" ma:root="true" ma:fieldsID="faaead4ab43fff0be6f4c1d7c53061a6" ns1:_="" ns2:_="" ns3:_="">
    <xsd:import namespace="http://schemas.microsoft.com/sharepoint/v3"/>
    <xsd:import namespace="271ca5f0-84cb-4b6e-9b4f-90b946af5809"/>
    <xsd:import namespace="399b44f0-3234-46c9-af8e-78c8439c83e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1:_ip_UnifiedCompliancePolicyProperties" minOccurs="0"/>
                <xsd:element ref="ns1:_ip_UnifiedCompliancePolicyUIActio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5" nillable="true" ma:displayName="Eigenschaften der einheitlichen Compliancerichtlinie" ma:hidden="true" ma:internalName="_ip_UnifiedCompliancePolicyProperties">
      <xsd:simpleType>
        <xsd:restriction base="dms:Note"/>
      </xsd:simpleType>
    </xsd:element>
    <xsd:element name="_ip_UnifiedCompliancePolicyUIAction" ma:index="16" nillable="true" ma:displayName="UI-Aktion der einheitlichen Compliancerichtlinie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1ca5f0-84cb-4b6e-9b4f-90b946af58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Bildmarkierungen" ma:readOnly="false" ma:fieldId="{5cf76f15-5ced-4ddc-b409-7134ff3c332f}" ma:taxonomyMulti="true" ma:sspId="32c89f05-3caf-4e22-94d4-d41a0b49f4c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9b44f0-3234-46c9-af8e-78c8439c83e3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43480210-b3fd-4740-889a-62b254316faf}" ma:internalName="TaxCatchAll" ma:showField="CatchAllData" ma:web="399b44f0-3234-46c9-af8e-78c8439c83e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DC6B14A-A77F-4209-8BA8-73553CC5160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F615E97-0049-4843-B804-18E21E231D2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BA00547-C4A0-49C9-8AFC-692AAEF02E76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399b44f0-3234-46c9-af8e-78c8439c83e3"/>
    <ds:schemaRef ds:uri="271ca5f0-84cb-4b6e-9b4f-90b946af5809"/>
  </ds:schemaRefs>
</ds:datastoreItem>
</file>

<file path=customXml/itemProps4.xml><?xml version="1.0" encoding="utf-8"?>
<ds:datastoreItem xmlns:ds="http://schemas.openxmlformats.org/officeDocument/2006/customXml" ds:itemID="{0660493A-7884-4168-BE2D-550F9977DF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271ca5f0-84cb-4b6e-9b4f-90b946af5809"/>
    <ds:schemaRef ds:uri="399b44f0-3234-46c9-af8e-78c8439c83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960bc629-24d2-4d73-933a-7176c9fa629b}" enabled="0" method="" siteId="{960bc629-24d2-4d73-933a-7176c9fa629b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Design Bericht (leer).dotx</Template>
  <TotalTime>0</TotalTime>
  <Pages>12</Pages>
  <Words>1254</Words>
  <Characters>7906</Characters>
  <Application>Microsoft Office Word</Application>
  <DocSecurity>0</DocSecurity>
  <Lines>65</Lines>
  <Paragraphs>18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BMS Consulting</dc:creator>
  <cp:keywords/>
  <cp:lastModifiedBy>Laukötter, Andrea</cp:lastModifiedBy>
  <cp:revision>8</cp:revision>
  <cp:lastPrinted>2026-02-05T11:33:00Z</cp:lastPrinted>
  <dcterms:created xsi:type="dcterms:W3CDTF">2026-07-14T05:32:00Z</dcterms:created>
  <dcterms:modified xsi:type="dcterms:W3CDTF">2026-07-14T13:45:00Z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TC034577159991</vt:lpwstr>
  </property>
  <property fmtid="{D5CDD505-2E9C-101B-9397-08002B2CF9AE}" pid="3" name="ContentTypeId">
    <vt:lpwstr>0x010100A6146D0A105DD440BF8C490A5BFA6D2C</vt:lpwstr>
  </property>
  <property fmtid="{D5CDD505-2E9C-101B-9397-08002B2CF9AE}" pid="4" name="AuthorIds_UIVersion_23040">
    <vt:lpwstr>12</vt:lpwstr>
  </property>
  <property fmtid="{D5CDD505-2E9C-101B-9397-08002B2CF9AE}" pid="5" name="MediaServiceImageTags">
    <vt:lpwstr/>
  </property>
</Properties>
</file>